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E0D1E" w14:textId="44B80E24" w:rsidR="00BB3214" w:rsidRPr="00BB3214" w:rsidRDefault="00FB31C0" w:rsidP="00BB3214">
      <w:pPr>
        <w:spacing w:line="360" w:lineRule="auto"/>
        <w:rPr>
          <w:rFonts w:asciiTheme="minorHAnsi" w:eastAsiaTheme="minorEastAsia" w:hAnsiTheme="minorHAnsi"/>
          <w:b/>
          <w:sz w:val="44"/>
          <w:lang w:eastAsia="ko-KR"/>
        </w:rPr>
      </w:pPr>
      <w:r w:rsidRPr="00BB3214">
        <w:rPr>
          <w:rFonts w:asciiTheme="minorHAnsi" w:eastAsiaTheme="minorEastAsia" w:hAnsiTheme="minorHAnsi"/>
          <w:b/>
          <w:sz w:val="44"/>
          <w:lang w:eastAsia="ko-KR"/>
        </w:rPr>
        <w:t>Resume</w:t>
      </w:r>
      <w:r w:rsidR="00BB3214">
        <w:rPr>
          <w:rFonts w:asciiTheme="minorHAnsi" w:eastAsiaTheme="minorEastAsia" w:hAnsiTheme="minorHAnsi" w:hint="eastAsia"/>
          <w:b/>
          <w:sz w:val="44"/>
          <w:lang w:eastAsia="ko-KR"/>
        </w:rPr>
        <w:t xml:space="preserve">                           </w:t>
      </w:r>
      <w:r w:rsidR="00BB3214" w:rsidRPr="00BB3214">
        <w:rPr>
          <w:rFonts w:ascii="맑은 고딕" w:eastAsia="맑은 고딕" w:hAnsi="맑은 고딕"/>
          <w:b/>
          <w:sz w:val="20"/>
          <w:lang w:eastAsia="ko-KR"/>
        </w:rPr>
        <w:sym w:font="Wingdings 2" w:char="F0F8"/>
      </w:r>
      <w:r w:rsidR="00BB3214" w:rsidRPr="00BB3214">
        <w:rPr>
          <w:rFonts w:ascii="맑은 고딕" w:eastAsia="맑은 고딕" w:hAnsi="맑은 고딕" w:hint="eastAsia"/>
          <w:b/>
          <w:sz w:val="20"/>
          <w:lang w:eastAsia="ko-KR"/>
        </w:rPr>
        <w:t>글자체는 맑은 고딕,</w:t>
      </w:r>
      <w:r w:rsidR="00BB3214" w:rsidRPr="00BB3214">
        <w:rPr>
          <w:rFonts w:ascii="맑은 고딕" w:eastAsia="맑은 고딕" w:hAnsi="맑은 고딕"/>
          <w:b/>
          <w:sz w:val="20"/>
          <w:lang w:eastAsia="ko-KR"/>
        </w:rPr>
        <w:t xml:space="preserve"> </w:t>
      </w:r>
      <w:r w:rsidR="00BB3214" w:rsidRPr="00BB3214">
        <w:rPr>
          <w:rFonts w:ascii="맑은 고딕" w:eastAsia="맑은 고딕" w:hAnsi="맑은 고딕" w:hint="eastAsia"/>
          <w:b/>
          <w:sz w:val="20"/>
          <w:lang w:eastAsia="ko-KR"/>
        </w:rPr>
        <w:t xml:space="preserve">크기는 </w:t>
      </w:r>
      <w:r w:rsidR="00BB3214" w:rsidRPr="00BB3214">
        <w:rPr>
          <w:rFonts w:ascii="맑은 고딕" w:eastAsia="맑은 고딕" w:hAnsi="맑은 고딕"/>
          <w:b/>
          <w:sz w:val="20"/>
          <w:lang w:eastAsia="ko-KR"/>
        </w:rPr>
        <w:t>11</w:t>
      </w:r>
      <w:r w:rsidR="00BB3214" w:rsidRPr="00BB3214">
        <w:rPr>
          <w:rFonts w:ascii="맑은 고딕" w:eastAsia="맑은 고딕" w:hAnsi="맑은 고딕" w:hint="eastAsia"/>
          <w:b/>
          <w:sz w:val="20"/>
          <w:lang w:eastAsia="ko-KR"/>
        </w:rPr>
        <w:t>P</w:t>
      </w:r>
      <w:r w:rsidR="00BB3214" w:rsidRPr="00BB3214">
        <w:rPr>
          <w:rFonts w:ascii="맑은 고딕" w:eastAsia="맑은 고딕" w:hAnsi="맑은 고딕"/>
          <w:b/>
          <w:sz w:val="20"/>
          <w:lang w:eastAsia="ko-KR"/>
        </w:rPr>
        <w:t>oint</w:t>
      </w:r>
      <w:r w:rsidR="00BB3214" w:rsidRPr="00BB3214">
        <w:rPr>
          <w:rFonts w:ascii="맑은 고딕" w:eastAsia="맑은 고딕" w:hAnsi="맑은 고딕" w:hint="eastAsia"/>
          <w:b/>
          <w:sz w:val="20"/>
          <w:lang w:eastAsia="ko-KR"/>
        </w:rPr>
        <w:t>로 작성하시기 바랍니다.</w:t>
      </w:r>
      <w:r w:rsidR="00BB3214" w:rsidRPr="00BB3214">
        <w:rPr>
          <w:rFonts w:ascii="맑은 고딕" w:eastAsia="맑은 고딕" w:hAnsi="맑은 고딕"/>
          <w:b/>
          <w:sz w:val="20"/>
          <w:lang w:eastAsia="ko-KR"/>
        </w:rPr>
        <w:t xml:space="preserve"> </w:t>
      </w:r>
    </w:p>
    <w:tbl>
      <w:tblPr>
        <w:tblStyle w:val="6"/>
        <w:tblW w:w="1075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969"/>
        <w:gridCol w:w="1842"/>
        <w:gridCol w:w="3385"/>
      </w:tblGrid>
      <w:tr w:rsidR="009B5554" w:rsidRPr="00BB3214" w14:paraId="043701EF" w14:textId="77777777" w:rsidTr="009B5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2F2F2" w:themeFill="background1" w:themeFillShade="F2"/>
          </w:tcPr>
          <w:p w14:paraId="77B4219F" w14:textId="77777777" w:rsidR="009B5554" w:rsidRPr="00BB3214" w:rsidRDefault="009B5554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color w:val="000000"/>
                <w:sz w:val="20"/>
                <w:szCs w:val="20"/>
                <w:lang w:eastAsia="ko-KR"/>
              </w:rPr>
              <w:t xml:space="preserve">모집 부문 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7C87B5A8" w14:textId="77777777" w:rsidR="009B5554" w:rsidRPr="00BB3214" w:rsidRDefault="009B5554" w:rsidP="005C5A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</w:tcPr>
          <w:p w14:paraId="7D50D761" w14:textId="44BDDADF" w:rsidR="009B5554" w:rsidRPr="00BB3214" w:rsidRDefault="009B5554" w:rsidP="005C5A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 w:val="0"/>
                <w:bCs w:val="0"/>
                <w:sz w:val="20"/>
                <w:szCs w:val="20"/>
              </w:rPr>
            </w:pPr>
            <w:r>
              <w:rPr>
                <w:rFonts w:ascii="맑은 고딕" w:eastAsia="맑은 고딕" w:hAnsi="맑은 고딕" w:cs="Tahoma" w:hint="eastAsia"/>
                <w:color w:val="000000"/>
                <w:sz w:val="20"/>
                <w:szCs w:val="20"/>
                <w:lang w:eastAsia="ko-KR"/>
              </w:rPr>
              <w:t>신입/경력</w:t>
            </w:r>
          </w:p>
        </w:tc>
        <w:tc>
          <w:tcPr>
            <w:tcW w:w="3385" w:type="dxa"/>
            <w:shd w:val="clear" w:color="auto" w:fill="F2F2F2" w:themeFill="background1" w:themeFillShade="F2"/>
          </w:tcPr>
          <w:p w14:paraId="547AC07B" w14:textId="37CE3302" w:rsidR="009B5554" w:rsidRPr="00BB3214" w:rsidRDefault="009B5554" w:rsidP="005C5A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FB31C0" w:rsidRPr="00BB3214" w14:paraId="161F8460" w14:textId="77777777" w:rsidTr="00C70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FFFFF" w:themeFill="background1"/>
          </w:tcPr>
          <w:p w14:paraId="4D51D9BB" w14:textId="77777777" w:rsidR="00FB31C0" w:rsidRPr="00BB3214" w:rsidRDefault="00FB31C0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color w:val="000000"/>
                <w:sz w:val="20"/>
                <w:szCs w:val="20"/>
                <w:lang w:eastAsia="ko-KR"/>
              </w:rPr>
              <w:t>희망 근무지</w:t>
            </w:r>
          </w:p>
        </w:tc>
        <w:tc>
          <w:tcPr>
            <w:tcW w:w="9196" w:type="dxa"/>
            <w:gridSpan w:val="3"/>
            <w:shd w:val="clear" w:color="auto" w:fill="FFFFFF" w:themeFill="background1"/>
          </w:tcPr>
          <w:p w14:paraId="581AC5B5" w14:textId="77777777" w:rsidR="00FB31C0" w:rsidRPr="00BB3214" w:rsidRDefault="00FB31C0" w:rsidP="005C5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</w:tbl>
    <w:p w14:paraId="6C98FD04" w14:textId="77777777" w:rsidR="00FB31C0" w:rsidRPr="00BB3214" w:rsidRDefault="00FB31C0" w:rsidP="00C4458A">
      <w:pPr>
        <w:rPr>
          <w:rFonts w:ascii="맑은 고딕" w:eastAsia="맑은 고딕" w:hAnsi="맑은 고딕"/>
          <w:sz w:val="22"/>
        </w:rPr>
      </w:pPr>
    </w:p>
    <w:tbl>
      <w:tblPr>
        <w:tblStyle w:val="10"/>
        <w:tblW w:w="1076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7"/>
        <w:gridCol w:w="2936"/>
        <w:gridCol w:w="1627"/>
        <w:gridCol w:w="2921"/>
        <w:gridCol w:w="1647"/>
      </w:tblGrid>
      <w:tr w:rsidR="00363B52" w:rsidRPr="00BB3214" w14:paraId="4D21BFA4" w14:textId="20C28972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1" w:type="dxa"/>
            <w:gridSpan w:val="4"/>
            <w:tcBorders>
              <w:right w:val="double" w:sz="4" w:space="0" w:color="auto"/>
            </w:tcBorders>
            <w:vAlign w:val="center"/>
          </w:tcPr>
          <w:p w14:paraId="2132DFBD" w14:textId="75665F4B" w:rsidR="00363B52" w:rsidRPr="00BB3214" w:rsidRDefault="00363B52" w:rsidP="00363B52">
            <w:pPr>
              <w:jc w:val="both"/>
              <w:rPr>
                <w:rFonts w:ascii="맑은 고딕" w:eastAsia="맑은 고딕" w:hAnsi="맑은 고딕"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1</w:t>
            </w: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 xml:space="preserve">. </w:t>
            </w: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인적</w:t>
            </w:r>
            <w:r w:rsidR="00D847F9"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사항</w:t>
            </w:r>
          </w:p>
        </w:tc>
        <w:tc>
          <w:tcPr>
            <w:tcW w:w="164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1F9588" w14:textId="5CEBFA1D" w:rsidR="00363B52" w:rsidRPr="00BB3214" w:rsidRDefault="00363B52" w:rsidP="00363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사진</w:t>
            </w:r>
          </w:p>
        </w:tc>
      </w:tr>
      <w:tr w:rsidR="007F6940" w:rsidRPr="00BB3214" w14:paraId="453FD3E2" w14:textId="70B8684E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shd w:val="clear" w:color="auto" w:fill="F2F2F2" w:themeFill="background1" w:themeFillShade="F2"/>
            <w:vAlign w:val="center"/>
          </w:tcPr>
          <w:p w14:paraId="22C1E7B9" w14:textId="38A6DEA3" w:rsidR="00363B52" w:rsidRPr="00BB3214" w:rsidRDefault="00363B52" w:rsidP="00363B52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성명 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한글)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E36254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5EEA96" w14:textId="74DD04FC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성명 </w:t>
            </w:r>
            <w:r w:rsidRPr="00BB3214">
              <w:rPr>
                <w:rFonts w:ascii="맑은 고딕" w:eastAsia="맑은 고딕" w:hAnsi="맑은 고딕" w:cs="Tahoma"/>
                <w:b/>
                <w:bCs/>
                <w:color w:val="000000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맑은 고딕" w:eastAsia="맑은 고딕" w:hAnsi="맑은 고딕" w:cs="Tahoma" w:hint="eastAsia"/>
                <w:b/>
                <w:bCs/>
                <w:color w:val="000000"/>
                <w:sz w:val="20"/>
                <w:szCs w:val="20"/>
                <w:lang w:eastAsia="ko-KR"/>
              </w:rPr>
              <w:t>English)</w:t>
            </w:r>
          </w:p>
        </w:tc>
        <w:tc>
          <w:tcPr>
            <w:tcW w:w="2921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4E961EB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8679BC" w14:textId="1F0790A1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7F6940" w:rsidRPr="00BB3214" w14:paraId="68F22F2E" w14:textId="5AF915CF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shd w:val="clear" w:color="auto" w:fill="FFFFFF" w:themeFill="background1"/>
            <w:vAlign w:val="center"/>
          </w:tcPr>
          <w:p w14:paraId="0A280952" w14:textId="0B4BAE2A" w:rsidR="007F6940" w:rsidRPr="00BB3214" w:rsidRDefault="007F6940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bCs w:val="0"/>
                <w:color w:val="000000"/>
                <w:sz w:val="20"/>
                <w:szCs w:val="20"/>
                <w:lang w:eastAsia="ko-KR"/>
              </w:rPr>
              <w:t>생년월일/나이</w:t>
            </w:r>
          </w:p>
        </w:tc>
        <w:tc>
          <w:tcPr>
            <w:tcW w:w="7484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08471FC" w14:textId="7B5A20EE" w:rsidR="007F6940" w:rsidRPr="00BB3214" w:rsidRDefault="007F6940" w:rsidP="007F69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       년 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  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월 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  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일 </w:t>
            </w:r>
            <w:proofErr w:type="gramStart"/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    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세</w:t>
            </w:r>
            <w:proofErr w:type="gramEnd"/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C6916D" w14:textId="50FC4E36" w:rsidR="007F6940" w:rsidRPr="00BB3214" w:rsidRDefault="007F6940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7F6940" w:rsidRPr="00BB3214" w14:paraId="07E393DB" w14:textId="7CC5B34C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08F91D" w14:textId="275BEFB7" w:rsidR="00C70884" w:rsidRPr="00BB3214" w:rsidRDefault="00C70884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bCs w:val="0"/>
                <w:color w:val="000000"/>
                <w:sz w:val="20"/>
                <w:szCs w:val="20"/>
                <w:lang w:eastAsia="ko-KR"/>
              </w:rPr>
              <w:t>E-mail</w:t>
            </w:r>
          </w:p>
        </w:tc>
        <w:tc>
          <w:tcPr>
            <w:tcW w:w="2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1C4CD6" w14:textId="77777777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BC87CF" w14:textId="6E5AB4C6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휴대폰 번호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EC6232C" w14:textId="4A879999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7C6D5C" w14:textId="1E0392F9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C70884" w:rsidRPr="00BB3214" w14:paraId="37A722ED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EB8D65" w14:textId="1D1F8CAF" w:rsidR="00C70884" w:rsidRPr="00BB3214" w:rsidRDefault="00C70884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bCs w:val="0"/>
                <w:color w:val="000000"/>
                <w:sz w:val="20"/>
                <w:szCs w:val="20"/>
                <w:lang w:eastAsia="ko-KR"/>
              </w:rPr>
              <w:t>현 거주지 주소</w:t>
            </w:r>
          </w:p>
        </w:tc>
        <w:tc>
          <w:tcPr>
            <w:tcW w:w="7484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458EC4B" w14:textId="77777777" w:rsidR="00C70884" w:rsidRPr="00BB3214" w:rsidRDefault="00C70884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6DC18E" w14:textId="0EFA26BC" w:rsidR="00C70884" w:rsidRPr="00BB3214" w:rsidRDefault="00C70884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</w:tbl>
    <w:p w14:paraId="60951896" w14:textId="70027FCD" w:rsidR="00474007" w:rsidRPr="00BB3214" w:rsidRDefault="00474007" w:rsidP="00C4458A">
      <w:pPr>
        <w:rPr>
          <w:rFonts w:ascii="맑은 고딕" w:eastAsia="맑은 고딕" w:hAnsi="맑은 고딕"/>
          <w:sz w:val="22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8"/>
        <w:gridCol w:w="1538"/>
        <w:gridCol w:w="1538"/>
        <w:gridCol w:w="1538"/>
        <w:gridCol w:w="1538"/>
        <w:gridCol w:w="1538"/>
      </w:tblGrid>
      <w:tr w:rsidR="00363B52" w:rsidRPr="00BB3214" w14:paraId="724E372E" w14:textId="1C703BC1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6" w:type="dxa"/>
            <w:gridSpan w:val="7"/>
            <w:tcBorders>
              <w:bottom w:val="single" w:sz="4" w:space="0" w:color="auto"/>
            </w:tcBorders>
            <w:vAlign w:val="center"/>
          </w:tcPr>
          <w:p w14:paraId="18B12140" w14:textId="0A70D49A" w:rsidR="00363B52" w:rsidRPr="00BB3214" w:rsidRDefault="00D847F9" w:rsidP="00363B52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>2</w:t>
            </w:r>
            <w:r w:rsidR="00363B52"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. 학력</w:t>
            </w: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 xml:space="preserve"> </w:t>
            </w:r>
            <w:r w:rsidR="00363B52"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사항</w:t>
            </w:r>
          </w:p>
        </w:tc>
      </w:tr>
      <w:tr w:rsidR="00363B52" w:rsidRPr="00BB3214" w14:paraId="5C9189F9" w14:textId="5E554853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DA7CFE1" w14:textId="3DB0B2EC" w:rsidR="00363B52" w:rsidRPr="00BB3214" w:rsidRDefault="00363B52" w:rsidP="00363B52">
            <w:pPr>
              <w:jc w:val="center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기간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9DEC16E" w14:textId="1B1174DD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학교명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1AF78DF" w14:textId="08770997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proofErr w:type="spellStart"/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학과명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3BCC9AB" w14:textId="04A13C11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졸업</w:t>
            </w:r>
            <w:r w:rsidR="002B7A71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구분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65364390" w14:textId="6E872DC5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소재지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6385E265" w14:textId="2D14C8C6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성적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08C47B36" w14:textId="47E13388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졸업</w:t>
            </w:r>
            <w:r w:rsidR="00165A68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예정일</w:t>
            </w:r>
          </w:p>
        </w:tc>
      </w:tr>
      <w:tr w:rsidR="00363B52" w:rsidRPr="00BB3214" w14:paraId="3D3791FE" w14:textId="74B77F09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6670207" w14:textId="77777777" w:rsidR="00363B52" w:rsidRPr="00BB3214" w:rsidRDefault="00363B52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8C5A7F3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1C8F436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54D9AC6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19E2B959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38CB4D20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3E9173DB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363B52" w:rsidRPr="00BB3214" w14:paraId="3500D302" w14:textId="6D166E80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FFFFFF" w:themeFill="background1"/>
            <w:vAlign w:val="center"/>
          </w:tcPr>
          <w:p w14:paraId="17E8A50D" w14:textId="77777777" w:rsidR="00363B52" w:rsidRPr="00BB3214" w:rsidRDefault="00363B52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5310AD27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41CF8B4F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52201CE1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0E8691C1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323604A0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109A0B74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E76636" w:rsidRPr="00BB3214" w14:paraId="27279C14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83BC9B" w14:textId="77777777" w:rsidR="00E76636" w:rsidRPr="00BB3214" w:rsidRDefault="00E76636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E748EC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E54B92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90DE9B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4B8AD7C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BE44B56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02ADB31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</w:tbl>
    <w:p w14:paraId="7C69975C" w14:textId="676E51DA" w:rsidR="00363B52" w:rsidRPr="00BB3214" w:rsidRDefault="00363B52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  <w:r w:rsidRPr="00BB3214">
        <w:rPr>
          <w:rFonts w:ascii="맑은 고딕" w:eastAsia="맑은 고딕" w:hAnsi="맑은 고딕"/>
          <w:sz w:val="16"/>
          <w:szCs w:val="16"/>
          <w:lang w:eastAsia="ko-KR"/>
        </w:rPr>
        <w:t>*</w:t>
      </w:r>
      <w:r w:rsidRPr="00BB3214">
        <w:rPr>
          <w:rFonts w:ascii="맑은 고딕" w:eastAsia="맑은 고딕" w:hAnsi="맑은 고딕" w:hint="eastAsia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성적은</w:t>
      </w:r>
      <w:r w:rsidRPr="00BB3214">
        <w:rPr>
          <w:rFonts w:ascii="맑은 고딕" w:eastAsia="맑은 고딕" w:hAnsi="맑은 고딕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최종</w:t>
      </w:r>
      <w:r w:rsidRPr="00BB3214">
        <w:rPr>
          <w:rFonts w:ascii="맑은 고딕" w:eastAsia="맑은 고딕" w:hAnsi="맑은 고딕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성적증명서와</w:t>
      </w:r>
      <w:r w:rsidRPr="00BB3214">
        <w:rPr>
          <w:rFonts w:ascii="맑은 고딕" w:eastAsia="맑은 고딕" w:hAnsi="맑은 고딕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동일하게</w:t>
      </w:r>
      <w:r w:rsidRPr="00BB3214">
        <w:rPr>
          <w:rFonts w:ascii="맑은 고딕" w:eastAsia="맑은 고딕" w:hAnsi="맑은 고딕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기재할</w:t>
      </w:r>
      <w:r w:rsidRPr="00BB3214">
        <w:rPr>
          <w:rFonts w:ascii="맑은 고딕" w:eastAsia="맑은 고딕" w:hAnsi="맑은 고딕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것</w:t>
      </w:r>
    </w:p>
    <w:p w14:paraId="37050006" w14:textId="38D4436A" w:rsidR="00363B52" w:rsidRPr="00BB3214" w:rsidRDefault="00363B52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758"/>
        <w:gridCol w:w="1984"/>
        <w:gridCol w:w="3119"/>
        <w:gridCol w:w="1835"/>
      </w:tblGrid>
      <w:tr w:rsidR="00F36499" w:rsidRPr="00BB3214" w14:paraId="51EB4C9A" w14:textId="6EBDF206" w:rsidTr="00F36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4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29DFC78" w14:textId="164AB0D6" w:rsidR="00F36499" w:rsidRPr="00BB3214" w:rsidRDefault="00F36499" w:rsidP="00D847F9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 xml:space="preserve">3. </w:t>
            </w: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사회 경험 및 대외 활동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</w:tcBorders>
          </w:tcPr>
          <w:p w14:paraId="07FACF43" w14:textId="77777777" w:rsidR="00F36499" w:rsidRPr="00BB3214" w:rsidRDefault="00F36499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</w:pPr>
          </w:p>
        </w:tc>
      </w:tr>
      <w:tr w:rsidR="00F36499" w:rsidRPr="00BB3214" w14:paraId="593804C6" w14:textId="3BEDF337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AE694F3" w14:textId="77777777" w:rsidR="00F36499" w:rsidRPr="00BB3214" w:rsidRDefault="00F36499" w:rsidP="00D54DEF">
            <w:pPr>
              <w:jc w:val="center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기간</w:t>
            </w:r>
          </w:p>
        </w:tc>
        <w:tc>
          <w:tcPr>
            <w:tcW w:w="175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AED026D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회사명</w:t>
            </w:r>
          </w:p>
        </w:tc>
        <w:tc>
          <w:tcPr>
            <w:tcW w:w="198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182C266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직위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5068A2BD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담당 업무</w:t>
            </w:r>
          </w:p>
        </w:tc>
        <w:tc>
          <w:tcPr>
            <w:tcW w:w="1835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2984F76" w14:textId="29B10E9E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최종 연봉</w:t>
            </w:r>
          </w:p>
        </w:tc>
      </w:tr>
      <w:tr w:rsidR="00F36499" w:rsidRPr="00BB3214" w14:paraId="04CFF6A9" w14:textId="182D2A7A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51C1125" w14:textId="77777777" w:rsidR="00F36499" w:rsidRPr="00BB3214" w:rsidRDefault="00F36499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0CAA3E4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8FE276F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93BC3B5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17C33E2C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F36499" w:rsidRPr="00BB3214" w14:paraId="7FD02D6E" w14:textId="3834EC23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shd w:val="clear" w:color="auto" w:fill="FFFFFF" w:themeFill="background1"/>
            <w:vAlign w:val="center"/>
          </w:tcPr>
          <w:p w14:paraId="39366745" w14:textId="77777777" w:rsidR="00F36499" w:rsidRPr="00BB3214" w:rsidRDefault="00F36499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shd w:val="clear" w:color="auto" w:fill="FFFFFF" w:themeFill="background1"/>
            <w:vAlign w:val="center"/>
          </w:tcPr>
          <w:p w14:paraId="77248C8B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0309F77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7462728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FFFFF" w:themeFill="background1"/>
          </w:tcPr>
          <w:p w14:paraId="6153BF7F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F36499" w:rsidRPr="00BB3214" w14:paraId="758AE6E4" w14:textId="64E66199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6BE259" w14:textId="77777777" w:rsidR="00F36499" w:rsidRPr="00BB3214" w:rsidRDefault="00F36499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D7673E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A0998D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2FA2F2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53B0B16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F36499" w:rsidRPr="00BB3214" w14:paraId="72D7DAB1" w14:textId="75254965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C8B5E2" w14:textId="77777777" w:rsidR="00F36499" w:rsidRPr="00BB3214" w:rsidRDefault="00F36499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F67F15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763CB2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033A1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7D920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F36499" w:rsidRPr="00BB3214" w14:paraId="65AA5031" w14:textId="165773B4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40E9AC" w14:textId="77777777" w:rsidR="00F36499" w:rsidRPr="00BB3214" w:rsidRDefault="00F36499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13451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50D02F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4F5CDD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FE8879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</w:tbl>
    <w:p w14:paraId="249C1352" w14:textId="77777777" w:rsidR="00D54DEF" w:rsidRPr="00BB3214" w:rsidRDefault="00D54DEF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1347"/>
        <w:gridCol w:w="2409"/>
        <w:gridCol w:w="1658"/>
        <w:gridCol w:w="280"/>
        <w:gridCol w:w="1858"/>
        <w:gridCol w:w="1867"/>
      </w:tblGrid>
      <w:tr w:rsidR="00D62788" w:rsidRPr="00BB3214" w14:paraId="72216902" w14:textId="67F1B858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1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29F5E588" w14:textId="3BE47C58" w:rsidR="00D62788" w:rsidRPr="00BB3214" w:rsidRDefault="00D62788" w:rsidP="00D847F9">
            <w:pPr>
              <w:jc w:val="both"/>
              <w:rPr>
                <w:rFonts w:ascii="맑은 고딕" w:eastAsia="맑은 고딕" w:hAnsi="맑은 고딕"/>
                <w:b w:val="0"/>
                <w:bCs w:val="0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4</w:t>
            </w: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 xml:space="preserve">. </w:t>
            </w: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어학 및 자격 사항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734967" w14:textId="77777777" w:rsidR="00D62788" w:rsidRPr="00BB3214" w:rsidRDefault="00D62788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 w:val="0"/>
                <w:bCs w:val="0"/>
                <w:sz w:val="20"/>
                <w:szCs w:val="20"/>
                <w:lang w:eastAsia="ko-KR"/>
              </w:rPr>
            </w:pPr>
          </w:p>
        </w:tc>
        <w:tc>
          <w:tcPr>
            <w:tcW w:w="372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F39FBCF" w14:textId="6598735D" w:rsidR="00D62788" w:rsidRPr="00BB3214" w:rsidRDefault="00D62788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  <w:tr w:rsidR="00D62788" w:rsidRPr="00BB3214" w14:paraId="07B382D1" w14:textId="2E7E06FF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6C661F9" w14:textId="559B98FE" w:rsidR="00D62788" w:rsidRPr="00BB3214" w:rsidRDefault="00D62788" w:rsidP="00D54DEF">
            <w:pPr>
              <w:jc w:val="center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proofErr w:type="spellStart"/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외국어명</w:t>
            </w:r>
            <w:proofErr w:type="spellEnd"/>
          </w:p>
        </w:tc>
        <w:tc>
          <w:tcPr>
            <w:tcW w:w="134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3A944D5" w14:textId="74B1C98D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TEST 종류</w:t>
            </w:r>
          </w:p>
        </w:tc>
        <w:tc>
          <w:tcPr>
            <w:tcW w:w="240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FC25BC6" w14:textId="6776EC2F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proofErr w:type="spellStart"/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공인점수</w:t>
            </w:r>
            <w:proofErr w:type="spellEnd"/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 xml:space="preserve"> (</w:t>
            </w:r>
            <w:proofErr w:type="spellStart"/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취득시기</w:t>
            </w:r>
            <w:proofErr w:type="spellEnd"/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658" w:type="dxa"/>
            <w:tcBorders>
              <w:top w:val="sing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4E0510AD" w14:textId="00F4474E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회화(상/중/하)</w:t>
            </w: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477DD8" w14:textId="446ABDED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FFFFFF" w:themeFill="background1"/>
          </w:tcPr>
          <w:p w14:paraId="3A6A25EF" w14:textId="2D2C8B26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자격증</w:t>
            </w:r>
          </w:p>
        </w:tc>
        <w:tc>
          <w:tcPr>
            <w:tcW w:w="186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3DF3376" w14:textId="5EEF5F14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proofErr w:type="spellStart"/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취득시기</w:t>
            </w:r>
            <w:proofErr w:type="spellEnd"/>
          </w:p>
        </w:tc>
      </w:tr>
      <w:tr w:rsidR="00D62788" w:rsidRPr="00BB3214" w14:paraId="013BF039" w14:textId="14C61302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CAE3A03" w14:textId="77777777" w:rsidR="00D62788" w:rsidRPr="00BB3214" w:rsidRDefault="00D62788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2F42D6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C7E979E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top w:val="double" w:sz="4" w:space="0" w:color="auto"/>
              <w:right w:val="nil"/>
            </w:tcBorders>
            <w:shd w:val="clear" w:color="auto" w:fill="F2F2F2" w:themeFill="background1" w:themeFillShade="F2"/>
          </w:tcPr>
          <w:p w14:paraId="2AB7F519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8B6203" w14:textId="335DA60C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double" w:sz="4" w:space="0" w:color="auto"/>
              <w:left w:val="nil"/>
            </w:tcBorders>
            <w:shd w:val="clear" w:color="auto" w:fill="F2F2F2" w:themeFill="background1" w:themeFillShade="F2"/>
          </w:tcPr>
          <w:p w14:paraId="077C3FAE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0DD3DEBD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D62788" w:rsidRPr="00BB3214" w14:paraId="39560CCB" w14:textId="1414B62E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shd w:val="clear" w:color="auto" w:fill="FFFFFF" w:themeFill="background1"/>
            <w:vAlign w:val="center"/>
          </w:tcPr>
          <w:p w14:paraId="737B7A18" w14:textId="77777777" w:rsidR="00D62788" w:rsidRPr="00BB3214" w:rsidRDefault="00D62788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shd w:val="clear" w:color="auto" w:fill="FFFFFF" w:themeFill="background1"/>
            <w:vAlign w:val="center"/>
          </w:tcPr>
          <w:p w14:paraId="6307DE2F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FE39301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right w:val="nil"/>
            </w:tcBorders>
            <w:shd w:val="clear" w:color="auto" w:fill="FFFFFF" w:themeFill="background1"/>
          </w:tcPr>
          <w:p w14:paraId="0BE6E69C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B76B7" w14:textId="6E4298A5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58" w:type="dxa"/>
            <w:tcBorders>
              <w:left w:val="nil"/>
            </w:tcBorders>
            <w:shd w:val="clear" w:color="auto" w:fill="FFFFFF" w:themeFill="background1"/>
          </w:tcPr>
          <w:p w14:paraId="55445B86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799DBB0E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D62788" w:rsidRPr="00BB3214" w14:paraId="6915BC5E" w14:textId="331DF8B4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59812" w14:textId="77777777" w:rsidR="00D62788" w:rsidRPr="00BB3214" w:rsidRDefault="00D62788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17B996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37A18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B3029A2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3CC9C7" w14:textId="34299B1B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58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8AD2456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FDAEB8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D62788" w:rsidRPr="00BB3214" w14:paraId="0AFF95BF" w14:textId="2C8A8797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E863A1" w14:textId="77777777" w:rsidR="00D62788" w:rsidRPr="00BB3214" w:rsidRDefault="00D62788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42C62B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B93FAE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8F7A349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CCE1CE" w14:textId="41BA08FD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5FEF5E7F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8074C2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</w:tbl>
    <w:p w14:paraId="454443C1" w14:textId="77777777" w:rsidR="00D54DEF" w:rsidRPr="00BB3214" w:rsidRDefault="00D54DEF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8"/>
        <w:gridCol w:w="1538"/>
        <w:gridCol w:w="1538"/>
        <w:gridCol w:w="4614"/>
      </w:tblGrid>
      <w:tr w:rsidR="00D847F9" w:rsidRPr="00BB3214" w14:paraId="466ABF00" w14:textId="77777777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6" w:type="dxa"/>
            <w:gridSpan w:val="5"/>
            <w:tcBorders>
              <w:bottom w:val="single" w:sz="4" w:space="0" w:color="auto"/>
            </w:tcBorders>
            <w:vAlign w:val="center"/>
          </w:tcPr>
          <w:p w14:paraId="58C987C7" w14:textId="3BBA9310" w:rsidR="00D847F9" w:rsidRPr="00BB3214" w:rsidRDefault="00D847F9" w:rsidP="00D847F9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5. 병역 사항</w:t>
            </w:r>
          </w:p>
        </w:tc>
      </w:tr>
      <w:tr w:rsidR="00D847F9" w:rsidRPr="00BB3214" w14:paraId="6780A48B" w14:textId="77777777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82E3773" w14:textId="77777777" w:rsidR="00D847F9" w:rsidRPr="00BB3214" w:rsidRDefault="00D847F9" w:rsidP="00D847F9">
            <w:pPr>
              <w:jc w:val="center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proofErr w:type="spellStart"/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군필</w:t>
            </w:r>
            <w:proofErr w:type="spellEnd"/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여부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011DF16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군별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8A8448D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proofErr w:type="spellStart"/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보직명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A5AD546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복무기간</w:t>
            </w:r>
          </w:p>
        </w:tc>
        <w:tc>
          <w:tcPr>
            <w:tcW w:w="461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9B4C89B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전역 및 면제 사유</w:t>
            </w:r>
          </w:p>
        </w:tc>
      </w:tr>
      <w:tr w:rsidR="00D847F9" w:rsidRPr="00BB3214" w14:paraId="7579D760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355837" w14:textId="77777777" w:rsidR="00D847F9" w:rsidRPr="00BB3214" w:rsidRDefault="00D847F9" w:rsidP="00D847F9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860927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19E879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F8327C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  <w:tc>
          <w:tcPr>
            <w:tcW w:w="4614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BB5B8A8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</w:tbl>
    <w:p w14:paraId="0925DB12" w14:textId="0A887A13" w:rsidR="005C5A41" w:rsidRPr="00BB3214" w:rsidRDefault="005C5A41" w:rsidP="005C5A41">
      <w:pPr>
        <w:spacing w:line="360" w:lineRule="auto"/>
        <w:rPr>
          <w:rFonts w:ascii="맑은 고딕" w:eastAsia="맑은 고딕" w:hAnsi="맑은 고딕"/>
          <w:sz w:val="22"/>
          <w:lang w:eastAsia="ko-KR"/>
        </w:rPr>
      </w:pPr>
      <w:r w:rsidRPr="00BB3214">
        <w:rPr>
          <w:rFonts w:ascii="맑은 고딕" w:eastAsia="맑은 고딕" w:hAnsi="맑은 고딕"/>
          <w:b/>
          <w:sz w:val="40"/>
          <w:lang w:eastAsia="ko-KR"/>
        </w:rPr>
        <w:lastRenderedPageBreak/>
        <w:t>Cover letter</w:t>
      </w: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75E0930F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C710E9" w14:textId="4F761328" w:rsidR="005C5A41" w:rsidRPr="00BB3214" w:rsidRDefault="005C5A41" w:rsidP="00AF42B4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1. 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당사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에 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지원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한 동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기를 간략하게 밝히고, 본인이 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지원한 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부문에서 업무를 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잘 수행할 수 있다고 생각하는 이유를 구체적으로 기술해 주십시오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.</w:t>
            </w:r>
            <w:r w:rsidR="006A3825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(600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자 </w:t>
            </w:r>
            <w:r w:rsidR="007F6E69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이하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)</w:t>
            </w:r>
          </w:p>
        </w:tc>
      </w:tr>
      <w:tr w:rsidR="005C5A41" w:rsidRPr="00BB3214" w14:paraId="0B1DEE0B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3612D263" w14:textId="3C8117CE" w:rsidR="005C5A41" w:rsidRPr="00BB3214" w:rsidRDefault="005C5A41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</w:tbl>
    <w:p w14:paraId="2A70E613" w14:textId="65F81D32" w:rsidR="005C5A41" w:rsidRPr="00BB3214" w:rsidRDefault="005C5A41" w:rsidP="005C5A41">
      <w:pPr>
        <w:rPr>
          <w:rFonts w:ascii="맑은 고딕" w:eastAsia="맑은 고딕" w:hAnsi="맑은 고딕"/>
          <w:sz w:val="22"/>
          <w:lang w:eastAsia="ko-KR"/>
        </w:rPr>
      </w:pP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1B05118B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293C8E" w14:textId="114BAD1A" w:rsidR="005C5A41" w:rsidRPr="00E54B0D" w:rsidRDefault="005C5A41" w:rsidP="005C5A41">
            <w:pPr>
              <w:rPr>
                <w:rFonts w:ascii="맑은 고딕" w:eastAsia="맑은 고딕" w:hAnsi="맑은 고딕" w:cs="Tahoma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2. </w:t>
            </w:r>
            <w:r w:rsidR="00A35D4F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 w:rsidR="00A35D4F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신입)</w:t>
            </w:r>
            <w:r w:rsidR="00A35D4F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E54B0D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지금까지 겪었던 모든 경험</w:t>
            </w:r>
            <w:r w:rsidR="006E2A41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</w:t>
            </w:r>
            <w:r w:rsidR="00E54B0D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중에서 </w:t>
            </w:r>
            <w:r w:rsidR="00E54B0D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 w:rsidR="00E54B0D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경력) 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이전 직장에서 겪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었던 모든 경험 중에서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가장 큰 성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취감을 느꼈던 사항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에 대하여 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상세히 기재하여 주시기 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바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랍니다.</w:t>
            </w:r>
            <w:r w:rsidR="00AF42B4" w:rsidRPr="00BB3214">
              <w:rPr>
                <w:rFonts w:ascii="맑은 고딕" w:eastAsia="맑은 고딕" w:hAnsi="맑은 고딕" w:cs="Tahoma"/>
                <w:sz w:val="20"/>
                <w:szCs w:val="20"/>
                <w:lang w:eastAsia="ko-KR"/>
              </w:rPr>
              <w:t xml:space="preserve"> </w:t>
            </w:r>
            <w:r w:rsidR="006A3825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(600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자 </w:t>
            </w:r>
            <w:r w:rsidR="007F6E69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이하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)</w:t>
            </w:r>
          </w:p>
        </w:tc>
      </w:tr>
      <w:tr w:rsidR="005C5A41" w:rsidRPr="00BB3214" w14:paraId="15E5AFA1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2C7EC203" w14:textId="77777777" w:rsidR="005C5A41" w:rsidRPr="00BB3214" w:rsidRDefault="005C5A41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</w:tbl>
    <w:p w14:paraId="057D2718" w14:textId="2D96DF42" w:rsidR="005C5A41" w:rsidRPr="00BB3214" w:rsidRDefault="005C5A41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61036FB2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44D099" w14:textId="2C07BD2B" w:rsidR="005C5A41" w:rsidRPr="00BB3214" w:rsidRDefault="005C5A41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3.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지원하신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부문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,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근무지에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관련하여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특별히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희망하는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점이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있으면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알려주시고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, 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회사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서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이루고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싶은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자신의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포부를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밝혀주십시오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.</w:t>
            </w:r>
            <w:r w:rsidR="006A3825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(600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자 </w:t>
            </w:r>
            <w:r w:rsidR="007F6E69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이하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)</w:t>
            </w:r>
          </w:p>
        </w:tc>
      </w:tr>
      <w:tr w:rsidR="005C5A41" w:rsidRPr="00BB3214" w14:paraId="5FB3D11D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5BE0F214" w14:textId="77777777" w:rsidR="005C5A41" w:rsidRPr="00BB3214" w:rsidRDefault="005C5A41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</w:tbl>
    <w:p w14:paraId="628D0952" w14:textId="40B9E24D" w:rsidR="005C5A41" w:rsidRPr="00BB3214" w:rsidRDefault="005C5A41">
      <w:pPr>
        <w:rPr>
          <w:rFonts w:ascii="맑은 고딕" w:eastAsia="맑은 고딕" w:hAnsi="맑은 고딕"/>
          <w:sz w:val="16"/>
          <w:szCs w:val="16"/>
          <w:lang w:eastAsia="ko-KR"/>
        </w:rPr>
      </w:pPr>
    </w:p>
    <w:p w14:paraId="25265423" w14:textId="77777777" w:rsidR="005C5A41" w:rsidRPr="00BB3214" w:rsidRDefault="005C5A41" w:rsidP="005C5A41">
      <w:pPr>
        <w:spacing w:line="360" w:lineRule="auto"/>
        <w:rPr>
          <w:rFonts w:ascii="맑은 고딕" w:eastAsia="맑은 고딕" w:hAnsi="맑은 고딕"/>
          <w:sz w:val="22"/>
          <w:lang w:eastAsia="ko-KR"/>
        </w:rPr>
      </w:pPr>
      <w:r w:rsidRPr="00BB3214">
        <w:rPr>
          <w:rFonts w:ascii="맑은 고딕" w:eastAsia="맑은 고딕" w:hAnsi="맑은 고딕"/>
          <w:b/>
          <w:sz w:val="40"/>
          <w:lang w:eastAsia="ko-KR"/>
        </w:rPr>
        <w:t>Cover letter</w:t>
      </w: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3F72B286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629B30" w14:textId="77777777" w:rsidR="00E54B0D" w:rsidRDefault="005C5A41" w:rsidP="00E54B0D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4.</w:t>
            </w:r>
            <w:r w:rsidR="00F36499" w:rsidRPr="00BB3214">
              <w:rPr>
                <w:rFonts w:ascii="맑은 고딕" w:eastAsia="맑은 고딕" w:hAnsi="맑은 고딕" w:hint="eastAsia"/>
                <w:lang w:eastAsia="ko-KR"/>
              </w:rPr>
              <w:t xml:space="preserve"> </w:t>
            </w:r>
            <w:r w:rsidR="00E54B0D" w:rsidRPr="00E54B0D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 w:rsidR="00E54B0D" w:rsidRPr="00E54B0D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경력)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본인이 지원한 </w:t>
            </w:r>
            <w:r w:rsid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직무와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관련하여 상세한 경험 및 경력 사항을 기술하여 주시기 바랍니다.</w:t>
            </w:r>
            <w:r w:rsidR="00F36499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 </w:t>
            </w:r>
          </w:p>
          <w:p w14:paraId="4A768254" w14:textId="507FE3C5" w:rsidR="005C5A41" w:rsidRPr="00BB3214" w:rsidRDefault="00E54B0D" w:rsidP="00E54B0D">
            <w:pPr>
              <w:ind w:leftChars="100" w:left="24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신입)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그 </w:t>
            </w:r>
            <w:r w:rsidR="00986490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외에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추가적인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사항이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있으시다면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, 1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장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이내로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아래의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란에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자유로운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형태로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기입하여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주시기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바랍니다</w:t>
            </w:r>
            <w:r w:rsidR="00986490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.</w:t>
            </w:r>
            <w:r w:rsidR="006A3825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(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글자수 제한 없음</w:t>
            </w:r>
            <w:r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)</w:t>
            </w:r>
          </w:p>
        </w:tc>
      </w:tr>
      <w:tr w:rsidR="005C5A41" w:rsidRPr="00BB3214" w14:paraId="23819368" w14:textId="77777777" w:rsidTr="00E54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2E3788A3" w14:textId="77777777" w:rsidR="005C5A41" w:rsidRPr="00BB3214" w:rsidRDefault="005C5A41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</w:tbl>
    <w:p w14:paraId="500C5C13" w14:textId="1D8EC348" w:rsidR="005C5A41" w:rsidRDefault="005C5A41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</w:p>
    <w:p w14:paraId="308AE517" w14:textId="77777777" w:rsidR="00B91851" w:rsidRPr="00BB3214" w:rsidRDefault="00B91851" w:rsidP="00B91851">
      <w:pPr>
        <w:spacing w:line="360" w:lineRule="auto"/>
        <w:rPr>
          <w:rFonts w:asciiTheme="minorHAnsi" w:eastAsiaTheme="minorEastAsia" w:hAnsiTheme="minorHAnsi"/>
          <w:b/>
          <w:sz w:val="44"/>
          <w:lang w:eastAsia="ko-KR"/>
        </w:rPr>
      </w:pPr>
      <w:r w:rsidRPr="00BB3214">
        <w:rPr>
          <w:rFonts w:asciiTheme="minorHAnsi" w:eastAsiaTheme="minorEastAsia" w:hAnsiTheme="minorHAnsi"/>
          <w:b/>
          <w:sz w:val="44"/>
          <w:lang w:eastAsia="ko-KR"/>
        </w:rPr>
        <w:lastRenderedPageBreak/>
        <w:t>Resume</w:t>
      </w:r>
      <w:r>
        <w:rPr>
          <w:rFonts w:asciiTheme="minorHAnsi" w:eastAsiaTheme="minorEastAsia" w:hAnsiTheme="minorHAnsi" w:hint="eastAsia"/>
          <w:b/>
          <w:sz w:val="44"/>
          <w:lang w:eastAsia="ko-KR"/>
        </w:rPr>
        <w:t xml:space="preserve">                   </w:t>
      </w:r>
      <w:r>
        <w:rPr>
          <w:rFonts w:asciiTheme="minorHAnsi" w:eastAsiaTheme="minorEastAsia" w:hAnsiTheme="minorHAnsi"/>
          <w:b/>
          <w:sz w:val="44"/>
          <w:lang w:eastAsia="ko-KR"/>
        </w:rPr>
        <w:t xml:space="preserve">               </w:t>
      </w:r>
      <w:r>
        <w:rPr>
          <w:rFonts w:asciiTheme="minorHAnsi" w:eastAsiaTheme="minorEastAsia" w:hAnsiTheme="minorHAnsi" w:hint="eastAsia"/>
          <w:b/>
          <w:sz w:val="44"/>
          <w:lang w:eastAsia="ko-KR"/>
        </w:rPr>
        <w:t xml:space="preserve">    </w:t>
      </w:r>
      <w:r w:rsidRPr="00BB3214">
        <w:rPr>
          <w:rFonts w:ascii="맑은 고딕" w:eastAsia="맑은 고딕" w:hAnsi="맑은 고딕"/>
          <w:b/>
          <w:sz w:val="20"/>
          <w:lang w:eastAsia="ko-KR"/>
        </w:rPr>
        <w:sym w:font="Wingdings 2" w:char="F0F8"/>
      </w:r>
      <w:r>
        <w:rPr>
          <w:rFonts w:ascii="맑은 고딕" w:eastAsia="맑은 고딕" w:hAnsi="맑은 고딕"/>
          <w:b/>
          <w:sz w:val="20"/>
          <w:lang w:eastAsia="ko-KR"/>
        </w:rPr>
        <w:t xml:space="preserve"> </w:t>
      </w:r>
      <w:r>
        <w:rPr>
          <w:rFonts w:ascii="맑은 고딕" w:eastAsia="맑은 고딕" w:hAnsi="맑은 고딕" w:hint="eastAsia"/>
          <w:b/>
          <w:sz w:val="20"/>
          <w:lang w:eastAsia="ko-KR"/>
        </w:rPr>
        <w:t xml:space="preserve">Please write </w:t>
      </w:r>
      <w:r>
        <w:rPr>
          <w:rFonts w:ascii="맑은 고딕" w:eastAsia="맑은 고딕" w:hAnsi="맑은 고딕"/>
          <w:b/>
          <w:sz w:val="20"/>
          <w:lang w:eastAsia="ko-KR"/>
        </w:rPr>
        <w:t xml:space="preserve">Arial </w:t>
      </w:r>
      <w:r w:rsidRPr="00B778CF">
        <w:rPr>
          <w:rFonts w:ascii="맑은 고딕" w:eastAsia="맑은 고딕" w:hAnsi="맑은 고딕" w:hint="eastAsia"/>
          <w:b/>
          <w:sz w:val="20"/>
          <w:lang w:eastAsia="ko-KR"/>
        </w:rPr>
        <w:t>font and 11 points in size</w:t>
      </w:r>
      <w:r w:rsidRPr="00BB3214">
        <w:rPr>
          <w:rFonts w:ascii="맑은 고딕" w:eastAsia="맑은 고딕" w:hAnsi="맑은 고딕"/>
          <w:b/>
          <w:sz w:val="20"/>
          <w:lang w:eastAsia="ko-KR"/>
        </w:rPr>
        <w:t xml:space="preserve"> </w:t>
      </w:r>
    </w:p>
    <w:tbl>
      <w:tblPr>
        <w:tblStyle w:val="6"/>
        <w:tblW w:w="1075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261"/>
        <w:gridCol w:w="2551"/>
        <w:gridCol w:w="2676"/>
      </w:tblGrid>
      <w:tr w:rsidR="00B91851" w:rsidRPr="00BB3214" w14:paraId="1DD6FAC6" w14:textId="77777777" w:rsidTr="00AB2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2F2F2" w:themeFill="background1" w:themeFillShade="F2"/>
          </w:tcPr>
          <w:p w14:paraId="5B836750" w14:textId="77777777" w:rsidR="00B91851" w:rsidRPr="00BB3214" w:rsidRDefault="00B91851" w:rsidP="00AB29A9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Tahoma"/>
                <w:color w:val="000000"/>
                <w:sz w:val="20"/>
                <w:szCs w:val="20"/>
                <w:lang w:eastAsia="ko-KR"/>
              </w:rPr>
              <w:t xml:space="preserve">Position </w:t>
            </w:r>
            <w:r>
              <w:rPr>
                <w:rFonts w:ascii="맑은 고딕" w:eastAsia="맑은 고딕" w:hAnsi="맑은 고딕" w:cs="Tahoma" w:hint="eastAsia"/>
                <w:color w:val="000000"/>
                <w:sz w:val="20"/>
                <w:szCs w:val="20"/>
                <w:lang w:eastAsia="ko-KR"/>
              </w:rPr>
              <w:t>Applied for</w:t>
            </w:r>
          </w:p>
        </w:tc>
        <w:tc>
          <w:tcPr>
            <w:tcW w:w="3261" w:type="dxa"/>
            <w:shd w:val="clear" w:color="auto" w:fill="F2F2F2" w:themeFill="background1" w:themeFillShade="F2"/>
          </w:tcPr>
          <w:p w14:paraId="5B1F5E99" w14:textId="77777777" w:rsidR="00B91851" w:rsidRPr="00B778CF" w:rsidRDefault="00B91851" w:rsidP="00AB29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2F2F2" w:themeFill="background1" w:themeFillShade="F2"/>
          </w:tcPr>
          <w:p w14:paraId="5D7CFB0E" w14:textId="77777777" w:rsidR="00B91851" w:rsidRPr="001D764C" w:rsidRDefault="00B91851" w:rsidP="00AB29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cs="Tahoma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Tahoma" w:hint="eastAsia"/>
                <w:color w:val="000000"/>
                <w:sz w:val="20"/>
                <w:szCs w:val="20"/>
                <w:lang w:eastAsia="ko-KR"/>
              </w:rPr>
              <w:t>Newcomer/E</w:t>
            </w:r>
            <w:r w:rsidRPr="00B53B57">
              <w:rPr>
                <w:rFonts w:ascii="맑은 고딕" w:eastAsia="맑은 고딕" w:hAnsi="맑은 고딕" w:cs="Tahoma" w:hint="eastAsia"/>
                <w:color w:val="000000"/>
                <w:sz w:val="20"/>
                <w:szCs w:val="20"/>
                <w:lang w:eastAsia="ko-KR"/>
              </w:rPr>
              <w:t xml:space="preserve">xperienced </w:t>
            </w:r>
          </w:p>
        </w:tc>
        <w:tc>
          <w:tcPr>
            <w:tcW w:w="2676" w:type="dxa"/>
            <w:shd w:val="clear" w:color="auto" w:fill="F2F2F2" w:themeFill="background1" w:themeFillShade="F2"/>
          </w:tcPr>
          <w:p w14:paraId="1EB8425F" w14:textId="77777777" w:rsidR="00B91851" w:rsidRPr="00B778CF" w:rsidRDefault="00B91851" w:rsidP="00AB29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2"/>
                <w:szCs w:val="22"/>
              </w:rPr>
            </w:pPr>
          </w:p>
        </w:tc>
      </w:tr>
      <w:tr w:rsidR="00B91851" w:rsidRPr="00BB3214" w14:paraId="6C7AA2F5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</w:tcPr>
          <w:p w14:paraId="5B5F439D" w14:textId="77777777" w:rsidR="00B91851" w:rsidRPr="00BB3214" w:rsidRDefault="00B91851" w:rsidP="00AB29A9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Desired location</w:t>
            </w:r>
          </w:p>
        </w:tc>
        <w:tc>
          <w:tcPr>
            <w:tcW w:w="8488" w:type="dxa"/>
            <w:gridSpan w:val="3"/>
            <w:shd w:val="clear" w:color="auto" w:fill="FFFFFF" w:themeFill="background1"/>
          </w:tcPr>
          <w:p w14:paraId="70B1B506" w14:textId="77777777" w:rsidR="00B91851" w:rsidRPr="00B778CF" w:rsidRDefault="00B91851" w:rsidP="00AB29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2"/>
                <w:szCs w:val="22"/>
              </w:rPr>
            </w:pPr>
          </w:p>
        </w:tc>
      </w:tr>
    </w:tbl>
    <w:p w14:paraId="37CA93E8" w14:textId="77777777" w:rsidR="00B91851" w:rsidRPr="00BB3214" w:rsidRDefault="00B91851" w:rsidP="00B91851">
      <w:pPr>
        <w:rPr>
          <w:rFonts w:ascii="맑은 고딕" w:eastAsia="맑은 고딕" w:hAnsi="맑은 고딕"/>
          <w:sz w:val="22"/>
        </w:rPr>
      </w:pPr>
    </w:p>
    <w:tbl>
      <w:tblPr>
        <w:tblStyle w:val="10"/>
        <w:tblW w:w="1076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7"/>
        <w:gridCol w:w="2936"/>
        <w:gridCol w:w="1627"/>
        <w:gridCol w:w="2921"/>
        <w:gridCol w:w="1647"/>
      </w:tblGrid>
      <w:tr w:rsidR="00B91851" w:rsidRPr="00BB3214" w14:paraId="3E442AFA" w14:textId="77777777" w:rsidTr="00AB2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1" w:type="dxa"/>
            <w:gridSpan w:val="4"/>
            <w:tcBorders>
              <w:right w:val="double" w:sz="4" w:space="0" w:color="auto"/>
            </w:tcBorders>
            <w:vAlign w:val="center"/>
          </w:tcPr>
          <w:p w14:paraId="7198EB58" w14:textId="77777777" w:rsidR="00B91851" w:rsidRPr="00BB3214" w:rsidRDefault="00B91851" w:rsidP="00AB29A9">
            <w:pPr>
              <w:jc w:val="both"/>
              <w:rPr>
                <w:rFonts w:ascii="맑은 고딕" w:eastAsia="맑은 고딕" w:hAnsi="맑은 고딕"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1</w:t>
            </w: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 xml:space="preserve">. </w:t>
            </w:r>
            <w:r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P</w:t>
            </w:r>
            <w:r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>ersonal Information</w:t>
            </w:r>
          </w:p>
        </w:tc>
        <w:tc>
          <w:tcPr>
            <w:tcW w:w="164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89746D" w14:textId="77777777" w:rsidR="00B91851" w:rsidRPr="00BB3214" w:rsidRDefault="00B91851" w:rsidP="00AB29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Photo</w:t>
            </w:r>
          </w:p>
        </w:tc>
      </w:tr>
      <w:tr w:rsidR="00B91851" w:rsidRPr="00BB3214" w14:paraId="3DB7BAA6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shd w:val="clear" w:color="auto" w:fill="F2F2F2" w:themeFill="background1" w:themeFillShade="F2"/>
            <w:vAlign w:val="center"/>
          </w:tcPr>
          <w:p w14:paraId="58318732" w14:textId="77777777" w:rsidR="00B91851" w:rsidRPr="00BB3214" w:rsidRDefault="00B91851" w:rsidP="00AB29A9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Name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Korea</w:t>
            </w:r>
            <w: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n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1C62DA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Cs w:val="20"/>
              </w:rPr>
            </w:pP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092F4A" w14:textId="77777777" w:rsidR="00B91851" w:rsidRPr="00BB3214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Tahoma" w:hint="eastAsia"/>
                <w:b/>
                <w:bCs/>
                <w:color w:val="000000"/>
                <w:sz w:val="20"/>
                <w:szCs w:val="20"/>
                <w:lang w:eastAsia="ko-KR"/>
              </w:rPr>
              <w:t>Name</w:t>
            </w:r>
            <w:r w:rsidRPr="00BB3214">
              <w:rPr>
                <w:rFonts w:ascii="맑은 고딕" w:eastAsia="맑은 고딕" w:hAnsi="맑은 고딕" w:cs="Tahoma"/>
                <w:b/>
                <w:bCs/>
                <w:color w:val="000000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맑은 고딕" w:eastAsia="맑은 고딕" w:hAnsi="맑은 고딕" w:cs="Tahoma" w:hint="eastAsia"/>
                <w:b/>
                <w:bCs/>
                <w:color w:val="000000"/>
                <w:sz w:val="20"/>
                <w:szCs w:val="20"/>
                <w:lang w:eastAsia="ko-KR"/>
              </w:rPr>
              <w:t>English)</w:t>
            </w:r>
          </w:p>
        </w:tc>
        <w:tc>
          <w:tcPr>
            <w:tcW w:w="2921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E6831E1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4E524B" w14:textId="77777777" w:rsidR="00B91851" w:rsidRPr="00BB3214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B91851" w:rsidRPr="00BB3214" w14:paraId="74735770" w14:textId="77777777" w:rsidTr="00AB2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shd w:val="clear" w:color="auto" w:fill="FFFFFF" w:themeFill="background1"/>
            <w:vAlign w:val="center"/>
          </w:tcPr>
          <w:p w14:paraId="4C803D02" w14:textId="77777777" w:rsidR="00B91851" w:rsidRPr="00BB3214" w:rsidRDefault="00B91851" w:rsidP="00AB29A9">
            <w:pPr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Tahoma" w:hint="eastAsia"/>
                <w:bCs w:val="0"/>
                <w:color w:val="000000"/>
                <w:sz w:val="20"/>
                <w:szCs w:val="20"/>
                <w:lang w:eastAsia="ko-KR"/>
              </w:rPr>
              <w:t>Day</w:t>
            </w:r>
            <w:r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  <w:t xml:space="preserve"> of Birth</w:t>
            </w:r>
          </w:p>
        </w:tc>
        <w:tc>
          <w:tcPr>
            <w:tcW w:w="7484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EB1533C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Cs w:val="20"/>
                <w:lang w:eastAsia="ko-KR"/>
              </w:rPr>
            </w:pPr>
            <w:r w:rsidRPr="00B778CF">
              <w:rPr>
                <w:rFonts w:ascii="Arial" w:eastAsia="맑은 고딕" w:hAnsi="Arial" w:cs="Arial"/>
                <w:szCs w:val="20"/>
                <w:lang w:eastAsia="ko-KR"/>
              </w:rPr>
              <w:t xml:space="preserve">        .     .     . (</w:t>
            </w:r>
            <w:r w:rsidRPr="00AF4D89">
              <w:rPr>
                <w:rFonts w:ascii="맑은 고딕" w:eastAsia="맑은 고딕" w:hAnsi="맑은 고딕" w:cs="Tahoma"/>
                <w:b/>
                <w:color w:val="000000"/>
                <w:sz w:val="20"/>
                <w:szCs w:val="20"/>
                <w:lang w:eastAsia="ko-KR"/>
              </w:rPr>
              <w:t>Age</w:t>
            </w:r>
            <w:r w:rsidRPr="00B778CF">
              <w:rPr>
                <w:rFonts w:ascii="Arial" w:eastAsia="맑은 고딕" w:hAnsi="Arial" w:cs="Arial"/>
                <w:b/>
                <w:szCs w:val="20"/>
                <w:lang w:eastAsia="ko-KR"/>
              </w:rPr>
              <w:t>:</w:t>
            </w:r>
            <w:r w:rsidRPr="00B778CF">
              <w:rPr>
                <w:rFonts w:ascii="Arial" w:eastAsia="맑은 고딕" w:hAnsi="Arial" w:cs="Arial"/>
                <w:szCs w:val="20"/>
                <w:lang w:eastAsia="ko-KR"/>
              </w:rPr>
              <w:t xml:space="preserve">       )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D31903" w14:textId="77777777" w:rsidR="00B91851" w:rsidRPr="00BB3214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  <w:tr w:rsidR="00B91851" w:rsidRPr="00BB3214" w14:paraId="1137919B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EE4B3E" w14:textId="77777777" w:rsidR="00B91851" w:rsidRPr="00BB3214" w:rsidRDefault="00B91851" w:rsidP="00AB29A9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bCs w:val="0"/>
                <w:color w:val="000000"/>
                <w:sz w:val="20"/>
                <w:szCs w:val="20"/>
                <w:lang w:eastAsia="ko-KR"/>
              </w:rPr>
              <w:t>E-mail</w:t>
            </w:r>
          </w:p>
        </w:tc>
        <w:tc>
          <w:tcPr>
            <w:tcW w:w="2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C93E32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Cs w:val="20"/>
                <w:lang w:eastAsia="ko-KR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63F89A" w14:textId="77777777" w:rsidR="00B91851" w:rsidRPr="00BB3214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Phone number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045101F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886FD8" w14:textId="77777777" w:rsidR="00B91851" w:rsidRPr="00BB3214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  <w:tr w:rsidR="00B91851" w:rsidRPr="00BB3214" w14:paraId="2DE07E31" w14:textId="77777777" w:rsidTr="00AB2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D99C83" w14:textId="77777777" w:rsidR="00B91851" w:rsidRPr="00BB3214" w:rsidRDefault="00B91851" w:rsidP="00AB29A9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Tahoma" w:hint="eastAsia"/>
                <w:bCs w:val="0"/>
                <w:color w:val="000000"/>
                <w:sz w:val="20"/>
                <w:szCs w:val="20"/>
                <w:lang w:eastAsia="ko-KR"/>
              </w:rPr>
              <w:t xml:space="preserve">Address </w:t>
            </w:r>
          </w:p>
        </w:tc>
        <w:tc>
          <w:tcPr>
            <w:tcW w:w="7484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655FFB9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3FFD2D" w14:textId="77777777" w:rsidR="00B91851" w:rsidRPr="00BB3214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</w:tbl>
    <w:p w14:paraId="1855E549" w14:textId="77777777" w:rsidR="00B91851" w:rsidRPr="00BB3214" w:rsidRDefault="00B91851" w:rsidP="00B91851">
      <w:pPr>
        <w:rPr>
          <w:rFonts w:ascii="맑은 고딕" w:eastAsia="맑은 고딕" w:hAnsi="맑은 고딕"/>
          <w:sz w:val="22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8"/>
        <w:gridCol w:w="1538"/>
        <w:gridCol w:w="1538"/>
        <w:gridCol w:w="1538"/>
        <w:gridCol w:w="1538"/>
        <w:gridCol w:w="1538"/>
      </w:tblGrid>
      <w:tr w:rsidR="00B91851" w:rsidRPr="00BB3214" w14:paraId="5720B96D" w14:textId="77777777" w:rsidTr="00AB2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6" w:type="dxa"/>
            <w:gridSpan w:val="7"/>
            <w:tcBorders>
              <w:bottom w:val="single" w:sz="4" w:space="0" w:color="auto"/>
            </w:tcBorders>
            <w:vAlign w:val="center"/>
          </w:tcPr>
          <w:p w14:paraId="3249DFF0" w14:textId="77777777" w:rsidR="00B91851" w:rsidRPr="00BB3214" w:rsidRDefault="00B91851" w:rsidP="00AB29A9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>2</w:t>
            </w: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 xml:space="preserve">. </w:t>
            </w:r>
            <w:r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E</w:t>
            </w:r>
            <w:r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>ducation</w:t>
            </w:r>
          </w:p>
        </w:tc>
      </w:tr>
      <w:tr w:rsidR="00B91851" w:rsidRPr="00BB3214" w14:paraId="2178C47E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1D767021" w14:textId="77777777" w:rsidR="00B91851" w:rsidRPr="00BB3214" w:rsidRDefault="00B91851" w:rsidP="00AB29A9">
            <w:pPr>
              <w:jc w:val="center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Period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3B85A2F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  <w:t>School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2689FC2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Major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2C5916B" w14:textId="77777777" w:rsidR="00B91851" w:rsidRPr="00BE1BEA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  <w:t>Graduation Status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0689BB3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  <w:t>Location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829F62B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  <w:t>GPA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CD5CF27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3334C1">
              <w:rPr>
                <w:rFonts w:ascii="맑은 고딕" w:eastAsia="맑은 고딕" w:hAnsi="맑은 고딕" w:hint="eastAsia"/>
                <w:b/>
                <w:sz w:val="16"/>
                <w:szCs w:val="20"/>
                <w:lang w:eastAsia="ko-KR"/>
              </w:rPr>
              <w:t>Graduation date (expected)</w:t>
            </w:r>
          </w:p>
        </w:tc>
      </w:tr>
      <w:tr w:rsidR="00B91851" w:rsidRPr="00BB3214" w14:paraId="0A80E66E" w14:textId="77777777" w:rsidTr="00AB2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116C787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1F150E5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1B94CA4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b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CBDF530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0E740277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138F4269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9F36BF1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</w:tr>
      <w:tr w:rsidR="00B91851" w:rsidRPr="00BB3214" w14:paraId="79B828DC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FFFFFF" w:themeFill="background1"/>
            <w:vAlign w:val="center"/>
          </w:tcPr>
          <w:p w14:paraId="0E14B067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4AC019DD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46AD00D6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b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7605EB81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5C28A4EE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1E4C1C0C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68DCCD2D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</w:tr>
      <w:tr w:rsidR="00B91851" w:rsidRPr="00BB3214" w14:paraId="03E8854F" w14:textId="77777777" w:rsidTr="00AB2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04873E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C5312A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FBD15B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b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9B5345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CD65548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592A0F2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5352C12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</w:tr>
    </w:tbl>
    <w:p w14:paraId="0A4EE837" w14:textId="77777777" w:rsidR="00B91851" w:rsidRPr="0067075D" w:rsidRDefault="00B91851" w:rsidP="00B91851">
      <w:pPr>
        <w:ind w:firstLineChars="50" w:firstLine="80"/>
        <w:rPr>
          <w:rFonts w:ascii="맑은 고딕" w:eastAsia="맑은 고딕" w:hAnsi="맑은 고딕"/>
          <w:sz w:val="16"/>
          <w:szCs w:val="16"/>
          <w:lang w:eastAsia="ko-KR"/>
        </w:rPr>
      </w:pPr>
      <w:r w:rsidRPr="0067075D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*</w:t>
      </w:r>
      <w:r>
        <w:rPr>
          <w:rFonts w:ascii="맑은 고딕" w:eastAsia="맑은 고딕" w:hAnsi="맑은 고딕" w:cs="새굴림" w:hint="eastAsia"/>
          <w:sz w:val="16"/>
          <w:szCs w:val="16"/>
          <w:lang w:eastAsia="ko-KR"/>
        </w:rPr>
        <w:t xml:space="preserve"> </w:t>
      </w:r>
      <w:r w:rsidRPr="0067075D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The</w:t>
      </w:r>
      <w:r w:rsidRPr="0067075D">
        <w:rPr>
          <w:rFonts w:ascii="맑은 고딕" w:eastAsia="맑은 고딕" w:hAnsi="맑은 고딕" w:cs="새굴림"/>
          <w:sz w:val="16"/>
          <w:szCs w:val="16"/>
          <w:lang w:eastAsia="ko-KR"/>
        </w:rPr>
        <w:t xml:space="preserve"> grades you write down </w:t>
      </w:r>
      <w:r>
        <w:rPr>
          <w:rFonts w:ascii="맑은 고딕" w:eastAsia="맑은 고딕" w:hAnsi="맑은 고딕" w:cs="새굴림"/>
          <w:sz w:val="16"/>
          <w:szCs w:val="16"/>
          <w:lang w:eastAsia="ko-KR"/>
        </w:rPr>
        <w:t>must</w:t>
      </w:r>
      <w:r w:rsidRPr="0067075D">
        <w:rPr>
          <w:rFonts w:ascii="맑은 고딕" w:eastAsia="맑은 고딕" w:hAnsi="맑은 고딕" w:cs="새굴림"/>
          <w:sz w:val="16"/>
          <w:szCs w:val="16"/>
          <w:lang w:eastAsia="ko-KR"/>
        </w:rPr>
        <w:t xml:space="preserve"> be the same as the final transcripts.</w:t>
      </w:r>
      <w:r w:rsidRPr="0067075D">
        <w:rPr>
          <w:rFonts w:ascii="맑은 고딕" w:eastAsia="맑은 고딕" w:hAnsi="맑은 고딕" w:cs="새굴림" w:hint="eastAsia"/>
          <w:sz w:val="16"/>
          <w:szCs w:val="16"/>
          <w:lang w:eastAsia="ko-KR"/>
        </w:rPr>
        <w:t xml:space="preserve"> </w:t>
      </w:r>
    </w:p>
    <w:p w14:paraId="102F4885" w14:textId="77777777" w:rsidR="00B91851" w:rsidRPr="00BD43B1" w:rsidRDefault="00B91851" w:rsidP="00B91851">
      <w:pPr>
        <w:rPr>
          <w:rFonts w:ascii="맑은 고딕" w:eastAsia="맑은 고딕" w:hAnsi="맑은 고딕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758"/>
        <w:gridCol w:w="1984"/>
        <w:gridCol w:w="3119"/>
        <w:gridCol w:w="1835"/>
      </w:tblGrid>
      <w:tr w:rsidR="00B91851" w:rsidRPr="00BB3214" w14:paraId="7A56BBA4" w14:textId="77777777" w:rsidTr="00AB2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4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0FDD52F" w14:textId="77777777" w:rsidR="00B91851" w:rsidRPr="00BB3214" w:rsidRDefault="00B91851" w:rsidP="00AB29A9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 xml:space="preserve">3. </w:t>
            </w:r>
            <w:r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>Professional Experience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</w:tcBorders>
          </w:tcPr>
          <w:p w14:paraId="24E82EC3" w14:textId="77777777" w:rsidR="00B91851" w:rsidRPr="00BB3214" w:rsidRDefault="00B91851" w:rsidP="00AB29A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</w:pPr>
          </w:p>
        </w:tc>
      </w:tr>
      <w:tr w:rsidR="00B91851" w:rsidRPr="00BB3214" w14:paraId="53990021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C696EE2" w14:textId="77777777" w:rsidR="00B91851" w:rsidRPr="00BB3214" w:rsidRDefault="00B91851" w:rsidP="00AB29A9">
            <w:pPr>
              <w:jc w:val="center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Work </w:t>
            </w:r>
            <w:r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Period</w:t>
            </w:r>
          </w:p>
        </w:tc>
        <w:tc>
          <w:tcPr>
            <w:tcW w:w="175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3CFD6B4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Company</w:t>
            </w:r>
            <w:r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  <w:t xml:space="preserve"> name</w:t>
            </w:r>
          </w:p>
        </w:tc>
        <w:tc>
          <w:tcPr>
            <w:tcW w:w="198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76C81F1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Posit</w:t>
            </w:r>
            <w:r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  <w:t>i</w:t>
            </w: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on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18C1F07E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Job responsibilities</w:t>
            </w:r>
          </w:p>
        </w:tc>
        <w:tc>
          <w:tcPr>
            <w:tcW w:w="1835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333C1A7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  <w:t xml:space="preserve">Final </w:t>
            </w: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Salary</w:t>
            </w:r>
          </w:p>
        </w:tc>
      </w:tr>
      <w:tr w:rsidR="00B91851" w:rsidRPr="00BB3214" w14:paraId="44236F2A" w14:textId="77777777" w:rsidTr="00AB2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FA6D160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DBB0C1E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BCCB63C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b/>
                <w:sz w:val="28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77805BE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35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5281443B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</w:tr>
      <w:tr w:rsidR="00B91851" w:rsidRPr="00BB3214" w14:paraId="71A1E078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shd w:val="clear" w:color="auto" w:fill="FFFFFF" w:themeFill="background1"/>
            <w:vAlign w:val="center"/>
          </w:tcPr>
          <w:p w14:paraId="1E6C6F08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758" w:type="dxa"/>
            <w:shd w:val="clear" w:color="auto" w:fill="FFFFFF" w:themeFill="background1"/>
            <w:vAlign w:val="center"/>
          </w:tcPr>
          <w:p w14:paraId="40EC5867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60840BC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b/>
                <w:sz w:val="28"/>
                <w:szCs w:val="20"/>
                <w:lang w:eastAsia="ko-KR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45A8338E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35" w:type="dxa"/>
            <w:shd w:val="clear" w:color="auto" w:fill="FFFFFF" w:themeFill="background1"/>
          </w:tcPr>
          <w:p w14:paraId="60CE9E75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</w:tr>
      <w:tr w:rsidR="00B91851" w:rsidRPr="00BB3214" w14:paraId="3D38CA93" w14:textId="77777777" w:rsidTr="00AB2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2D3FFF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FD02C2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5FC69C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b/>
                <w:sz w:val="28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532B5C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3B33658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</w:tr>
      <w:tr w:rsidR="00B91851" w:rsidRPr="00BB3214" w14:paraId="2F412609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C045F0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47EE8A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97029E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b/>
                <w:sz w:val="28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4C431D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B76F9A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</w:tr>
      <w:tr w:rsidR="00B91851" w:rsidRPr="00BB3214" w14:paraId="7E587479" w14:textId="77777777" w:rsidTr="00AB2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5CFEDC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AA24BA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4FAF23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b/>
                <w:sz w:val="28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FEBB11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5B3DA4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</w:tr>
    </w:tbl>
    <w:p w14:paraId="22793321" w14:textId="77777777" w:rsidR="00B91851" w:rsidRPr="00BB3214" w:rsidRDefault="00B91851" w:rsidP="00B91851">
      <w:pPr>
        <w:rPr>
          <w:rFonts w:ascii="맑은 고딕" w:eastAsia="맑은 고딕" w:hAnsi="맑은 고딕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985"/>
        <w:gridCol w:w="1842"/>
        <w:gridCol w:w="1658"/>
        <w:gridCol w:w="280"/>
        <w:gridCol w:w="1858"/>
        <w:gridCol w:w="1867"/>
      </w:tblGrid>
      <w:tr w:rsidR="00B91851" w:rsidRPr="00BB3214" w14:paraId="31E7B5A6" w14:textId="77777777" w:rsidTr="00AB2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1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1EAB457E" w14:textId="77777777" w:rsidR="00B91851" w:rsidRPr="00BB3214" w:rsidRDefault="00B91851" w:rsidP="00AB29A9">
            <w:pPr>
              <w:jc w:val="both"/>
              <w:rPr>
                <w:rFonts w:ascii="맑은 고딕" w:eastAsia="맑은 고딕" w:hAnsi="맑은 고딕"/>
                <w:b w:val="0"/>
                <w:bCs w:val="0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4</w:t>
            </w: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>.</w:t>
            </w:r>
            <w:r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 xml:space="preserve"> Foreign</w:t>
            </w: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L</w:t>
            </w:r>
            <w:r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>anguage Skill &amp; Certificate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95B7B6" w14:textId="77777777" w:rsidR="00B91851" w:rsidRPr="00BB3214" w:rsidRDefault="00B91851" w:rsidP="00AB29A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 w:val="0"/>
                <w:bCs w:val="0"/>
                <w:sz w:val="20"/>
                <w:szCs w:val="20"/>
                <w:lang w:eastAsia="ko-KR"/>
              </w:rPr>
            </w:pPr>
          </w:p>
        </w:tc>
        <w:tc>
          <w:tcPr>
            <w:tcW w:w="372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29B578CA" w14:textId="77777777" w:rsidR="00B91851" w:rsidRPr="00BB3214" w:rsidRDefault="00B91851" w:rsidP="00AB29A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  <w:tr w:rsidR="00B91851" w:rsidRPr="00BB3214" w14:paraId="193A3F2A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1307A19" w14:textId="77777777" w:rsidR="00B91851" w:rsidRPr="00E5306E" w:rsidRDefault="00B91851" w:rsidP="00AB29A9">
            <w:pPr>
              <w:jc w:val="center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 w:rsidRPr="00E5306E"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Language</w:t>
            </w:r>
          </w:p>
        </w:tc>
        <w:tc>
          <w:tcPr>
            <w:tcW w:w="1985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5BC8CDEC" w14:textId="77777777" w:rsidR="00B91851" w:rsidRPr="00E5306E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18"/>
                <w:szCs w:val="18"/>
                <w:lang w:eastAsia="ko-KR"/>
              </w:rPr>
            </w:pPr>
            <w:r w:rsidRPr="00E5306E">
              <w:rPr>
                <w:rFonts w:ascii="맑은 고딕" w:eastAsia="맑은 고딕" w:hAnsi="맑은 고딕" w:hint="eastAsia"/>
                <w:b/>
                <w:sz w:val="18"/>
                <w:szCs w:val="18"/>
                <w:lang w:eastAsia="ko-KR"/>
              </w:rPr>
              <w:t>Test Name</w:t>
            </w:r>
          </w:p>
        </w:tc>
        <w:tc>
          <w:tcPr>
            <w:tcW w:w="1842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190C375" w14:textId="77777777" w:rsidR="00B91851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18"/>
                <w:szCs w:val="18"/>
                <w:lang w:eastAsia="ko-KR"/>
              </w:rPr>
            </w:pPr>
            <w:r w:rsidRPr="00E5306E">
              <w:rPr>
                <w:rFonts w:ascii="맑은 고딕" w:eastAsia="맑은 고딕" w:hAnsi="맑은 고딕" w:hint="eastAsia"/>
                <w:b/>
                <w:sz w:val="18"/>
                <w:szCs w:val="18"/>
                <w:lang w:eastAsia="ko-KR"/>
              </w:rPr>
              <w:t xml:space="preserve">Score </w:t>
            </w:r>
          </w:p>
          <w:p w14:paraId="69A7287B" w14:textId="77777777" w:rsidR="00B91851" w:rsidRPr="00E5306E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18"/>
                <w:szCs w:val="18"/>
                <w:lang w:eastAsia="ko-KR"/>
              </w:rPr>
            </w:pPr>
            <w:r w:rsidRPr="00E5306E">
              <w:rPr>
                <w:rFonts w:ascii="맑은 고딕" w:eastAsia="맑은 고딕" w:hAnsi="맑은 고딕" w:hint="eastAsia"/>
                <w:b/>
                <w:sz w:val="18"/>
                <w:szCs w:val="18"/>
                <w:lang w:eastAsia="ko-KR"/>
              </w:rPr>
              <w:t>(Acquisition</w:t>
            </w:r>
            <w:r w:rsidRPr="00E5306E">
              <w:rPr>
                <w:rFonts w:ascii="맑은 고딕" w:eastAsia="맑은 고딕" w:hAnsi="맑은 고딕"/>
                <w:b/>
                <w:sz w:val="18"/>
                <w:szCs w:val="18"/>
                <w:lang w:eastAsia="ko-KR"/>
              </w:rPr>
              <w:t xml:space="preserve"> date)</w:t>
            </w:r>
          </w:p>
        </w:tc>
        <w:tc>
          <w:tcPr>
            <w:tcW w:w="1658" w:type="dxa"/>
            <w:tcBorders>
              <w:top w:val="sing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C8F3BD" w14:textId="77777777" w:rsidR="00B91851" w:rsidRPr="00E5306E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18"/>
                <w:szCs w:val="18"/>
                <w:lang w:eastAsia="ko-KR"/>
              </w:rPr>
            </w:pPr>
            <w:r w:rsidRPr="00E5306E">
              <w:rPr>
                <w:rFonts w:ascii="맑은 고딕" w:eastAsia="맑은 고딕" w:hAnsi="맑은 고딕"/>
                <w:b/>
                <w:sz w:val="18"/>
                <w:szCs w:val="18"/>
                <w:lang w:eastAsia="ko-KR"/>
              </w:rPr>
              <w:t xml:space="preserve">Speaking </w:t>
            </w:r>
          </w:p>
          <w:p w14:paraId="543B7991" w14:textId="77777777" w:rsidR="00B91851" w:rsidRPr="00E5306E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18"/>
                <w:szCs w:val="18"/>
                <w:lang w:eastAsia="ko-KR"/>
              </w:rPr>
            </w:pPr>
            <w:r w:rsidRPr="00E5306E">
              <w:rPr>
                <w:rFonts w:ascii="맑은 고딕" w:eastAsia="맑은 고딕" w:hAnsi="맑은 고딕"/>
                <w:b/>
                <w:sz w:val="18"/>
                <w:szCs w:val="18"/>
                <w:lang w:eastAsia="ko-KR"/>
              </w:rPr>
              <w:t>Proficiency</w:t>
            </w: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B39CB3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D8F3D84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E32B7C">
              <w:rPr>
                <w:rFonts w:ascii="맑은 고딕" w:eastAsia="맑은 고딕" w:hAnsi="맑은 고딕"/>
                <w:b/>
                <w:sz w:val="18"/>
                <w:szCs w:val="20"/>
                <w:lang w:eastAsia="ko-KR"/>
              </w:rPr>
              <w:t>License/Certificate</w:t>
            </w:r>
          </w:p>
        </w:tc>
        <w:tc>
          <w:tcPr>
            <w:tcW w:w="186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B37DD87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E32B7C">
              <w:rPr>
                <w:rFonts w:ascii="맑은 고딕" w:eastAsia="맑은 고딕" w:hAnsi="맑은 고딕" w:hint="eastAsia"/>
                <w:b/>
                <w:sz w:val="18"/>
                <w:szCs w:val="20"/>
                <w:lang w:eastAsia="ko-KR"/>
              </w:rPr>
              <w:t>A</w:t>
            </w:r>
            <w:r w:rsidRPr="00E32B7C">
              <w:rPr>
                <w:rFonts w:ascii="맑은 고딕" w:eastAsia="맑은 고딕" w:hAnsi="맑은 고딕"/>
                <w:b/>
                <w:sz w:val="18"/>
                <w:szCs w:val="20"/>
                <w:lang w:eastAsia="ko-KR"/>
              </w:rPr>
              <w:t>cquisition date</w:t>
            </w:r>
          </w:p>
        </w:tc>
      </w:tr>
      <w:tr w:rsidR="00B91851" w:rsidRPr="00BB3214" w14:paraId="07C07673" w14:textId="77777777" w:rsidTr="00AB2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95EDCB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 w:val="0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4D08626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42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EB72DE2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top w:val="double" w:sz="4" w:space="0" w:color="auto"/>
              <w:right w:val="nil"/>
            </w:tcBorders>
            <w:shd w:val="clear" w:color="auto" w:fill="F2F2F2" w:themeFill="background1" w:themeFillShade="F2"/>
          </w:tcPr>
          <w:p w14:paraId="7467F4EA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280" w:type="dxa"/>
            <w:vMerge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32BAF97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58" w:type="dxa"/>
            <w:tcBorders>
              <w:top w:val="double" w:sz="4" w:space="0" w:color="auto"/>
              <w:left w:val="nil"/>
            </w:tcBorders>
            <w:shd w:val="clear" w:color="auto" w:fill="F2F2F2" w:themeFill="background1" w:themeFillShade="F2"/>
          </w:tcPr>
          <w:p w14:paraId="4DFC13FD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67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5A97AC79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</w:tr>
      <w:tr w:rsidR="00B91851" w:rsidRPr="00BB3214" w14:paraId="13D64083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  <w:vAlign w:val="center"/>
          </w:tcPr>
          <w:p w14:paraId="7D8CE11B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 w:val="0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20A4C604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C4D4F02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right w:val="nil"/>
            </w:tcBorders>
            <w:shd w:val="clear" w:color="auto" w:fill="FFFFFF" w:themeFill="background1"/>
          </w:tcPr>
          <w:p w14:paraId="6CDCEB79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426296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58" w:type="dxa"/>
            <w:tcBorders>
              <w:left w:val="nil"/>
            </w:tcBorders>
            <w:shd w:val="clear" w:color="auto" w:fill="FFFFFF" w:themeFill="background1"/>
          </w:tcPr>
          <w:p w14:paraId="77CD0867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0FC857A0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</w:tr>
      <w:tr w:rsidR="00B91851" w:rsidRPr="00BB3214" w14:paraId="516C4AFB" w14:textId="77777777" w:rsidTr="00AB2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759B96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 w:val="0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DE9399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D120B5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DE0AE94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9609AD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58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9FE2E9B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74EB46B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</w:tr>
      <w:tr w:rsidR="00B91851" w:rsidRPr="00BB3214" w14:paraId="0AC1F75D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855E6B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 w:val="0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84038B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88A8B7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5BD3751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FFF92A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450698D3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21A4F4" w14:textId="77777777" w:rsidR="00B91851" w:rsidRPr="00B778CF" w:rsidRDefault="00B91851" w:rsidP="00AB29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</w:rPr>
            </w:pPr>
          </w:p>
        </w:tc>
      </w:tr>
    </w:tbl>
    <w:p w14:paraId="4E3B72A4" w14:textId="77777777" w:rsidR="00B91851" w:rsidRPr="00BB3214" w:rsidRDefault="00B91851" w:rsidP="00B91851">
      <w:pPr>
        <w:rPr>
          <w:rFonts w:ascii="맑은 고딕" w:eastAsia="맑은 고딕" w:hAnsi="맑은 고딕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134"/>
        <w:gridCol w:w="1134"/>
        <w:gridCol w:w="2126"/>
        <w:gridCol w:w="3820"/>
      </w:tblGrid>
      <w:tr w:rsidR="00B91851" w:rsidRPr="00BB3214" w14:paraId="64D688BD" w14:textId="77777777" w:rsidTr="00AB2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6" w:type="dxa"/>
            <w:gridSpan w:val="5"/>
            <w:tcBorders>
              <w:bottom w:val="single" w:sz="4" w:space="0" w:color="auto"/>
            </w:tcBorders>
            <w:vAlign w:val="center"/>
          </w:tcPr>
          <w:p w14:paraId="59A9DED5" w14:textId="77777777" w:rsidR="00B91851" w:rsidRPr="00BB3214" w:rsidRDefault="00B91851" w:rsidP="00AB29A9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 xml:space="preserve">5. </w:t>
            </w:r>
            <w:r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M</w:t>
            </w:r>
            <w:r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>ilitary Service</w:t>
            </w:r>
          </w:p>
        </w:tc>
      </w:tr>
      <w:tr w:rsidR="00B91851" w:rsidRPr="00BB3214" w14:paraId="7DE8BD91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1548A210" w14:textId="77777777" w:rsidR="00B91851" w:rsidRPr="00BB3214" w:rsidRDefault="00B91851" w:rsidP="00AB29A9">
            <w:pPr>
              <w:jc w:val="center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Service Completion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1E7E0CC4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Military</w:t>
            </w: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4BC8395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Position</w:t>
            </w:r>
          </w:p>
        </w:tc>
        <w:tc>
          <w:tcPr>
            <w:tcW w:w="2126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F10D6CD" w14:textId="77777777" w:rsidR="00B91851" w:rsidRPr="00BB3214" w:rsidRDefault="00B91851" w:rsidP="00AB29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 xml:space="preserve">Service </w:t>
            </w:r>
            <w:r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  <w:t>Period</w:t>
            </w:r>
          </w:p>
        </w:tc>
        <w:tc>
          <w:tcPr>
            <w:tcW w:w="382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40D50FD" w14:textId="77777777" w:rsidR="00B91851" w:rsidRPr="00BB3214" w:rsidRDefault="00B91851" w:rsidP="00AB29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E</w:t>
            </w:r>
            <w:r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  <w:t>xemption Reasons</w:t>
            </w:r>
          </w:p>
        </w:tc>
      </w:tr>
      <w:tr w:rsidR="00B91851" w:rsidRPr="00BB3214" w14:paraId="639F3703" w14:textId="77777777" w:rsidTr="00AB2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BD64B3" w14:textId="77777777" w:rsidR="00B91851" w:rsidRPr="00B778CF" w:rsidRDefault="00B91851" w:rsidP="00AB29A9">
            <w:pPr>
              <w:jc w:val="both"/>
              <w:rPr>
                <w:rFonts w:ascii="Arial" w:eastAsia="맑은 고딕" w:hAnsi="Arial" w:cs="Arial"/>
                <w:bCs w:val="0"/>
                <w:color w:val="000000"/>
                <w:sz w:val="28"/>
                <w:szCs w:val="20"/>
                <w:lang w:eastAsia="ko-KR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CD1F23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306212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b/>
                <w:sz w:val="28"/>
                <w:szCs w:val="20"/>
                <w:lang w:eastAsia="ko-KR"/>
              </w:rPr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2F3D02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  <w:tc>
          <w:tcPr>
            <w:tcW w:w="3820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4441DA" w14:textId="77777777" w:rsidR="00B91851" w:rsidRPr="00B778CF" w:rsidRDefault="00B91851" w:rsidP="00AB29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맑은 고딕" w:hAnsi="Arial" w:cs="Arial"/>
                <w:sz w:val="28"/>
                <w:szCs w:val="20"/>
                <w:lang w:eastAsia="ko-KR"/>
              </w:rPr>
            </w:pPr>
          </w:p>
        </w:tc>
      </w:tr>
    </w:tbl>
    <w:p w14:paraId="2750CF45" w14:textId="49AA7C5D" w:rsidR="00B91851" w:rsidRPr="00BB3214" w:rsidRDefault="00B91851" w:rsidP="00B91851">
      <w:pPr>
        <w:spacing w:line="360" w:lineRule="auto"/>
        <w:rPr>
          <w:rFonts w:ascii="맑은 고딕" w:eastAsia="맑은 고딕" w:hAnsi="맑은 고딕"/>
          <w:sz w:val="22"/>
          <w:lang w:eastAsia="ko-KR"/>
        </w:rPr>
      </w:pPr>
      <w:r w:rsidRPr="00BB3214">
        <w:rPr>
          <w:rFonts w:ascii="맑은 고딕" w:eastAsia="맑은 고딕" w:hAnsi="맑은 고딕"/>
          <w:b/>
          <w:sz w:val="40"/>
          <w:lang w:eastAsia="ko-KR"/>
        </w:rPr>
        <w:lastRenderedPageBreak/>
        <w:t>Cover letter</w:t>
      </w: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B91851" w:rsidRPr="00BB3214" w14:paraId="18161B18" w14:textId="77777777" w:rsidTr="00AB2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22C40EA" w14:textId="52987739" w:rsidR="00B91851" w:rsidRDefault="00B91851" w:rsidP="00AB29A9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Please describe your experiences and career in detail in relation to the job you apply for.</w:t>
            </w:r>
          </w:p>
          <w:p w14:paraId="56C32959" w14:textId="07ED0196" w:rsidR="00B91851" w:rsidRPr="00DE41CD" w:rsidRDefault="00B91851" w:rsidP="00B713E0">
            <w: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If you have any additional information to share with us, fill out the page below </w:t>
            </w:r>
            <w:r>
              <w:rPr>
                <w:rFonts w:ascii="Calibri" w:hAnsi="Calibri"/>
                <w:color w:val="000000"/>
              </w:rPr>
              <w:t>at your discretion</w:t>
            </w:r>
            <w: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. </w:t>
            </w:r>
            <w:bookmarkStart w:id="0" w:name="_GoBack"/>
            <w:bookmarkEnd w:id="0"/>
          </w:p>
        </w:tc>
      </w:tr>
      <w:tr w:rsidR="00B91851" w:rsidRPr="00BB3214" w14:paraId="3C5B55C9" w14:textId="77777777" w:rsidTr="00AB2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7746FE91" w14:textId="77777777" w:rsidR="00B91851" w:rsidRDefault="00B91851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53172A2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BF57D10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2BE8068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46547FCA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026F52C6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E93D1DC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6AE68DF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4D01A48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C319174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575399F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44C91A9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EC09BC0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426EFF1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28ABDB6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70D3260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6404BE2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FC67A8C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991EA25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1E976715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1CE07CC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125D9626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BBABF6B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BEDC8A9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3A87576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1D84C2B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7B76CF1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10ECF941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4336CDAA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164EBDB0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BABA48F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0AB9842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0DE6C2FD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4611B868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00426C4F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1AE25BD2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D7D4E38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E8EF9D6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B883803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D96E681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457837D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02531B45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D7FC51A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9B2C510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D51145E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04647004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DF3B43C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3F209F1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82A35DF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3C41C29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4811FD2A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076B656D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6CEC92D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869853A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12680AF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B6A77CC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40560FE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95EBFA9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3709A70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6633959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44B103D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F6AC574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188806D5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F6C0B8E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307CBE0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1980F3BE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46026C8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7193DB8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4EE192FC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29442F0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9C1CBF8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67FE306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34D46A21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1DBF0A0E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451F0CD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FA67DFE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8439754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13F7E047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1D9DFDA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0957A88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747B39F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489861D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003EE68B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EBD7EA9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05F6120F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22DE347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01ED8B53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130B8F1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1980D07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60A7FA39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57F97C4A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7A97F8D0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BB0DE23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4B4C2EAA" w14:textId="77777777" w:rsid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  <w:p w14:paraId="231A2071" w14:textId="71446678" w:rsidR="00B713E0" w:rsidRPr="00B713E0" w:rsidRDefault="00B713E0" w:rsidP="00AB29A9">
            <w:pPr>
              <w:rPr>
                <w:rFonts w:ascii="Arial" w:eastAsia="맑은 고딕" w:hAnsi="Arial" w:cs="Arial"/>
                <w:b w:val="0"/>
                <w:sz w:val="22"/>
                <w:szCs w:val="22"/>
                <w:lang w:eastAsia="ko-KR"/>
              </w:rPr>
            </w:pPr>
          </w:p>
        </w:tc>
      </w:tr>
    </w:tbl>
    <w:p w14:paraId="08E67322" w14:textId="77777777" w:rsidR="00B91851" w:rsidRPr="00B91851" w:rsidRDefault="00B91851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</w:p>
    <w:sectPr w:rsidR="00B91851" w:rsidRPr="00B91851" w:rsidSect="00FB31C0">
      <w:headerReference w:type="default" r:id="rId8"/>
      <w:footerReference w:type="default" r:id="rId9"/>
      <w:type w:val="continuous"/>
      <w:pgSz w:w="11900" w:h="16840"/>
      <w:pgMar w:top="2268" w:right="567" w:bottom="1134" w:left="567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1BAD5D" w14:textId="77777777" w:rsidR="002A7CF4" w:rsidRDefault="002A7CF4" w:rsidP="006F20EB">
      <w:r>
        <w:separator/>
      </w:r>
    </w:p>
  </w:endnote>
  <w:endnote w:type="continuationSeparator" w:id="0">
    <w:p w14:paraId="6B0A89BF" w14:textId="77777777" w:rsidR="002A7CF4" w:rsidRDefault="002A7CF4" w:rsidP="006F2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sch Office Sans">
    <w:panose1 w:val="00000000000000000000"/>
    <w:charset w:val="00"/>
    <w:family w:val="auto"/>
    <w:pitch w:val="variable"/>
    <w:sig w:usb0="A00002FF" w:usb1="0000E0DB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schSans-Regular">
    <w:altName w:val="Times New Roman"/>
    <w:panose1 w:val="00000500000000000000"/>
    <w:charset w:val="00"/>
    <w:family w:val="auto"/>
    <w:pitch w:val="variable"/>
    <w:sig w:usb0="00000001" w:usb1="00000041" w:usb2="00000000" w:usb3="00000000" w:csb0="0000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267910"/>
      <w:docPartObj>
        <w:docPartGallery w:val="Page Numbers (Bottom of Page)"/>
        <w:docPartUnique/>
      </w:docPartObj>
    </w:sdtPr>
    <w:sdtEndPr/>
    <w:sdtContent>
      <w:p w14:paraId="72D385F6" w14:textId="1D2F900A" w:rsidR="007F6940" w:rsidRDefault="007F6940" w:rsidP="00D234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7501" w:rsidRPr="00B07501">
          <w:rPr>
            <w:noProof/>
            <w:lang w:val="ko-KR" w:eastAsia="ko-KR"/>
          </w:rPr>
          <w:t>5</w:t>
        </w:r>
        <w:r>
          <w:fldChar w:fldCharType="end"/>
        </w:r>
      </w:p>
    </w:sdtContent>
  </w:sdt>
  <w:p w14:paraId="191DB4C8" w14:textId="01D8B2AE" w:rsidR="007F6940" w:rsidRPr="00EC7E77" w:rsidRDefault="007F69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4B35D" w14:textId="77777777" w:rsidR="002A7CF4" w:rsidRDefault="002A7CF4" w:rsidP="006F20EB">
      <w:r>
        <w:separator/>
      </w:r>
    </w:p>
  </w:footnote>
  <w:footnote w:type="continuationSeparator" w:id="0">
    <w:p w14:paraId="666E9F45" w14:textId="77777777" w:rsidR="002A7CF4" w:rsidRDefault="002A7CF4" w:rsidP="006F2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BAB0D" w14:textId="3AA2B286" w:rsidR="007F6940" w:rsidRDefault="007F6940">
    <w:pPr>
      <w:pStyle w:val="a4"/>
    </w:pPr>
    <w:r>
      <w:rPr>
        <w:noProof/>
        <w:lang w:eastAsia="ko-KR" w:bidi="ar-SA"/>
      </w:rPr>
      <w:drawing>
        <wp:anchor distT="0" distB="0" distL="114300" distR="114300" simplePos="0" relativeHeight="251708416" behindDoc="0" locked="0" layoutInCell="1" allowOverlap="1" wp14:anchorId="7ECEAB62" wp14:editId="763D39FD">
          <wp:simplePos x="0" y="0"/>
          <wp:positionH relativeFrom="column">
            <wp:posOffset>-343535</wp:posOffset>
          </wp:positionH>
          <wp:positionV relativeFrom="paragraph">
            <wp:posOffset>615901</wp:posOffset>
          </wp:positionV>
          <wp:extent cx="7617460" cy="186055"/>
          <wp:effectExtent l="0" t="0" r="2540" b="4445"/>
          <wp:wrapNone/>
          <wp:docPr id="28" name="Bild 53" descr="/Users/GC-033/Desktop/Bosch-Supergraph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 53" descr="/Users/GC-033/Desktop/Bosch-Supergraphic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746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ko-KR" w:bidi="ar-SA"/>
      </w:rPr>
      <mc:AlternateContent>
        <mc:Choice Requires="wps">
          <w:drawing>
            <wp:anchor distT="45720" distB="45720" distL="114300" distR="114300" simplePos="0" relativeHeight="251709440" behindDoc="0" locked="0" layoutInCell="1" allowOverlap="1" wp14:anchorId="168DE93E" wp14:editId="15DC8064">
              <wp:simplePos x="0" y="0"/>
              <wp:positionH relativeFrom="margin">
                <wp:posOffset>-275639</wp:posOffset>
              </wp:positionH>
              <wp:positionV relativeFrom="paragraph">
                <wp:posOffset>-379877</wp:posOffset>
              </wp:positionV>
              <wp:extent cx="6098540" cy="956604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8540" cy="9566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BBDF3" w14:textId="59201B7A" w:rsidR="007F6940" w:rsidRPr="00FB31C0" w:rsidRDefault="007F6940" w:rsidP="00FB31C0">
                          <w:pPr>
                            <w:pStyle w:val="2"/>
                            <w:spacing w:before="240"/>
                            <w:rPr>
                              <w:b/>
                              <w:color w:val="006249"/>
                            </w:rPr>
                          </w:pPr>
                          <w:r w:rsidRPr="0083119F">
                            <w:rPr>
                              <w:b/>
                              <w:color w:val="006249"/>
                            </w:rPr>
                            <w:t>Bosch</w:t>
                          </w:r>
                          <w:r w:rsidR="00A35D4F">
                            <w:rPr>
                              <w:b/>
                              <w:color w:val="0062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249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DE93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21.7pt;margin-top:-29.9pt;width:480.2pt;height:75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" filled="f" stroked="f">
              <v:textbox>
                <w:txbxContent>
                  <w:p w14:paraId="060BBDF3" w14:textId="59201B7A" w:rsidR="007F6940" w:rsidRPr="00FB31C0" w:rsidRDefault="007F6940" w:rsidP="00FB31C0">
                    <w:pPr>
                      <w:pStyle w:val="2"/>
                      <w:spacing w:before="240"/>
                      <w:rPr>
                        <w:b/>
                        <w:color w:val="006249"/>
                      </w:rPr>
                    </w:pPr>
                    <w:r w:rsidRPr="0083119F">
                      <w:rPr>
                        <w:b/>
                        <w:color w:val="006249"/>
                      </w:rPr>
                      <w:t>Bosch</w:t>
                    </w:r>
                    <w:r w:rsidR="00A35D4F">
                      <w:rPr>
                        <w:b/>
                        <w:color w:val="006249"/>
                      </w:rPr>
                      <w:t xml:space="preserve"> </w:t>
                    </w:r>
                    <w:r>
                      <w:rPr>
                        <w:b/>
                        <w:color w:val="006249"/>
                      </w:rPr>
                      <w:t>Application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ko-KR" w:bidi="ar-SA"/>
      </w:rPr>
      <w:drawing>
        <wp:anchor distT="0" distB="0" distL="114300" distR="114300" simplePos="0" relativeHeight="251711488" behindDoc="0" locked="0" layoutInCell="1" allowOverlap="1" wp14:anchorId="35A550BF" wp14:editId="7B8547E9">
          <wp:simplePos x="0" y="0"/>
          <wp:positionH relativeFrom="column">
            <wp:posOffset>5509895</wp:posOffset>
          </wp:positionH>
          <wp:positionV relativeFrom="paragraph">
            <wp:posOffset>-267335</wp:posOffset>
          </wp:positionV>
          <wp:extent cx="1511935" cy="334010"/>
          <wp:effectExtent l="0" t="0" r="0" b="8890"/>
          <wp:wrapNone/>
          <wp:docPr id="29" name="Bild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d 5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742FF"/>
    <w:multiLevelType w:val="hybridMultilevel"/>
    <w:tmpl w:val="E00A5F3A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903B3"/>
    <w:multiLevelType w:val="hybridMultilevel"/>
    <w:tmpl w:val="DF264B1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064C3"/>
    <w:multiLevelType w:val="hybridMultilevel"/>
    <w:tmpl w:val="7EBA2C82"/>
    <w:lvl w:ilvl="0" w:tplc="A6B4D6CA">
      <w:start w:val="1"/>
      <w:numFmt w:val="decimal"/>
      <w:lvlText w:val="%1."/>
      <w:lvlJc w:val="left"/>
      <w:pPr>
        <w:ind w:left="760" w:hanging="360"/>
      </w:pPr>
      <w:rPr>
        <w:rFonts w:cs="Tahoma"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9C554CB"/>
    <w:multiLevelType w:val="hybridMultilevel"/>
    <w:tmpl w:val="50D69058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93326"/>
    <w:multiLevelType w:val="hybridMultilevel"/>
    <w:tmpl w:val="E9FE63A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A7F0F"/>
    <w:multiLevelType w:val="hybridMultilevel"/>
    <w:tmpl w:val="E57E95B6"/>
    <w:lvl w:ilvl="0" w:tplc="EF845C1E">
      <w:start w:val="1"/>
      <w:numFmt w:val="bullet"/>
      <w:pStyle w:val="Aufzhlung1Ebene"/>
      <w:lvlText w:val=""/>
      <w:lvlJc w:val="left"/>
      <w:pPr>
        <w:ind w:left="340" w:hanging="142"/>
      </w:pPr>
      <w:rPr>
        <w:rFonts w:ascii="Wingdings 3" w:hAnsi="Wingdings 3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A4262"/>
    <w:multiLevelType w:val="hybridMultilevel"/>
    <w:tmpl w:val="E162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32A49"/>
    <w:multiLevelType w:val="hybridMultilevel"/>
    <w:tmpl w:val="FBD4A42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77C67"/>
    <w:multiLevelType w:val="hybridMultilevel"/>
    <w:tmpl w:val="5D0E4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A2B5D"/>
    <w:multiLevelType w:val="hybridMultilevel"/>
    <w:tmpl w:val="5D0E4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9254D"/>
    <w:multiLevelType w:val="hybridMultilevel"/>
    <w:tmpl w:val="1ED891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20F2B"/>
    <w:multiLevelType w:val="hybridMultilevel"/>
    <w:tmpl w:val="7AFA59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B1E53"/>
    <w:multiLevelType w:val="hybridMultilevel"/>
    <w:tmpl w:val="16F6555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F6133"/>
    <w:multiLevelType w:val="hybridMultilevel"/>
    <w:tmpl w:val="682E2B4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E1153"/>
    <w:multiLevelType w:val="hybridMultilevel"/>
    <w:tmpl w:val="6F7E9B9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A6B8D"/>
    <w:multiLevelType w:val="hybridMultilevel"/>
    <w:tmpl w:val="96A6F07C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F6585"/>
    <w:multiLevelType w:val="hybridMultilevel"/>
    <w:tmpl w:val="4FCE07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3173C"/>
    <w:multiLevelType w:val="hybridMultilevel"/>
    <w:tmpl w:val="53E26D1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E1525"/>
    <w:multiLevelType w:val="hybridMultilevel"/>
    <w:tmpl w:val="E2883FFE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A0D64"/>
    <w:multiLevelType w:val="hybridMultilevel"/>
    <w:tmpl w:val="9884762C"/>
    <w:lvl w:ilvl="0" w:tplc="01E865DC">
      <w:start w:val="1"/>
      <w:numFmt w:val="bullet"/>
      <w:pStyle w:val="Aufzhlung2Ebene"/>
      <w:lvlText w:val="–"/>
      <w:lvlJc w:val="left"/>
      <w:pPr>
        <w:ind w:left="340" w:hanging="142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F7489"/>
    <w:multiLevelType w:val="hybridMultilevel"/>
    <w:tmpl w:val="3AF4ED2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6686C"/>
    <w:multiLevelType w:val="hybridMultilevel"/>
    <w:tmpl w:val="D28A7290"/>
    <w:lvl w:ilvl="0" w:tplc="0360E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137AB"/>
    <w:multiLevelType w:val="hybridMultilevel"/>
    <w:tmpl w:val="D05633F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84BDD"/>
    <w:multiLevelType w:val="hybridMultilevel"/>
    <w:tmpl w:val="76EE0E3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132D70"/>
    <w:multiLevelType w:val="hybridMultilevel"/>
    <w:tmpl w:val="962452E8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713C3F"/>
    <w:multiLevelType w:val="hybridMultilevel"/>
    <w:tmpl w:val="0CD6D00E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C9659C"/>
    <w:multiLevelType w:val="hybridMultilevel"/>
    <w:tmpl w:val="E162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F502F7"/>
    <w:multiLevelType w:val="hybridMultilevel"/>
    <w:tmpl w:val="5B5E7AA6"/>
    <w:lvl w:ilvl="0" w:tplc="9CBEAA8C">
      <w:start w:val="1"/>
      <w:numFmt w:val="decimal"/>
      <w:pStyle w:val="Funote"/>
      <w:lvlText w:val="%1"/>
      <w:lvlJc w:val="left"/>
      <w:pPr>
        <w:ind w:left="284" w:hanging="284"/>
      </w:pPr>
      <w:rPr>
        <w:rFonts w:ascii="Bosch Office Sans" w:hAnsi="Bosch Office Sans" w:hint="default"/>
        <w:b w:val="0"/>
        <w:i w:val="0"/>
        <w:caps w:val="0"/>
        <w:strike w:val="0"/>
        <w:dstrike w:val="0"/>
        <w:vanish w:val="0"/>
        <w:color w:val="000000"/>
        <w:sz w:val="14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73717A"/>
    <w:multiLevelType w:val="hybridMultilevel"/>
    <w:tmpl w:val="51EA0B1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A02329"/>
    <w:multiLevelType w:val="hybridMultilevel"/>
    <w:tmpl w:val="07160F8C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4625A5"/>
    <w:multiLevelType w:val="hybridMultilevel"/>
    <w:tmpl w:val="CFBA9E4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A4509"/>
    <w:multiLevelType w:val="hybridMultilevel"/>
    <w:tmpl w:val="677088D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7"/>
  </w:num>
  <w:num w:numId="4">
    <w:abstractNumId w:val="18"/>
  </w:num>
  <w:num w:numId="5">
    <w:abstractNumId w:val="10"/>
  </w:num>
  <w:num w:numId="6">
    <w:abstractNumId w:val="25"/>
  </w:num>
  <w:num w:numId="7">
    <w:abstractNumId w:val="7"/>
  </w:num>
  <w:num w:numId="8">
    <w:abstractNumId w:val="24"/>
  </w:num>
  <w:num w:numId="9">
    <w:abstractNumId w:val="13"/>
  </w:num>
  <w:num w:numId="10">
    <w:abstractNumId w:val="15"/>
  </w:num>
  <w:num w:numId="11">
    <w:abstractNumId w:val="29"/>
  </w:num>
  <w:num w:numId="12">
    <w:abstractNumId w:val="17"/>
  </w:num>
  <w:num w:numId="13">
    <w:abstractNumId w:val="0"/>
  </w:num>
  <w:num w:numId="14">
    <w:abstractNumId w:val="14"/>
  </w:num>
  <w:num w:numId="15">
    <w:abstractNumId w:val="4"/>
  </w:num>
  <w:num w:numId="16">
    <w:abstractNumId w:val="23"/>
  </w:num>
  <w:num w:numId="17">
    <w:abstractNumId w:val="28"/>
  </w:num>
  <w:num w:numId="18">
    <w:abstractNumId w:val="30"/>
  </w:num>
  <w:num w:numId="19">
    <w:abstractNumId w:val="1"/>
  </w:num>
  <w:num w:numId="20">
    <w:abstractNumId w:val="3"/>
  </w:num>
  <w:num w:numId="21">
    <w:abstractNumId w:val="12"/>
  </w:num>
  <w:num w:numId="22">
    <w:abstractNumId w:val="31"/>
  </w:num>
  <w:num w:numId="23">
    <w:abstractNumId w:val="20"/>
  </w:num>
  <w:num w:numId="24">
    <w:abstractNumId w:val="22"/>
  </w:num>
  <w:num w:numId="25">
    <w:abstractNumId w:val="16"/>
  </w:num>
  <w:num w:numId="26">
    <w:abstractNumId w:val="11"/>
  </w:num>
  <w:num w:numId="27">
    <w:abstractNumId w:val="6"/>
  </w:num>
  <w:num w:numId="28">
    <w:abstractNumId w:val="26"/>
  </w:num>
  <w:num w:numId="29">
    <w:abstractNumId w:val="21"/>
  </w:num>
  <w:num w:numId="30">
    <w:abstractNumId w:val="8"/>
  </w:num>
  <w:num w:numId="31">
    <w:abstractNumId w:val="9"/>
  </w:num>
  <w:num w:numId="32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ko-KR" w:vendorID="64" w:dllVersion="131077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8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EB"/>
    <w:rsid w:val="00005788"/>
    <w:rsid w:val="00005A46"/>
    <w:rsid w:val="00006728"/>
    <w:rsid w:val="00007994"/>
    <w:rsid w:val="00007E10"/>
    <w:rsid w:val="000111D0"/>
    <w:rsid w:val="00011D53"/>
    <w:rsid w:val="00011F85"/>
    <w:rsid w:val="0001406C"/>
    <w:rsid w:val="00015141"/>
    <w:rsid w:val="00020229"/>
    <w:rsid w:val="00020D23"/>
    <w:rsid w:val="00021A37"/>
    <w:rsid w:val="00030501"/>
    <w:rsid w:val="0003679D"/>
    <w:rsid w:val="00037C67"/>
    <w:rsid w:val="00041A88"/>
    <w:rsid w:val="0004261D"/>
    <w:rsid w:val="000439DB"/>
    <w:rsid w:val="00051358"/>
    <w:rsid w:val="00053543"/>
    <w:rsid w:val="000565DC"/>
    <w:rsid w:val="00060CE2"/>
    <w:rsid w:val="0006532C"/>
    <w:rsid w:val="00066C1E"/>
    <w:rsid w:val="00067AF0"/>
    <w:rsid w:val="00071CD6"/>
    <w:rsid w:val="00073FA9"/>
    <w:rsid w:val="00076789"/>
    <w:rsid w:val="00085E99"/>
    <w:rsid w:val="0009156F"/>
    <w:rsid w:val="00094286"/>
    <w:rsid w:val="000A3476"/>
    <w:rsid w:val="000A3F54"/>
    <w:rsid w:val="000A72E3"/>
    <w:rsid w:val="000A7A36"/>
    <w:rsid w:val="000B0123"/>
    <w:rsid w:val="000B2833"/>
    <w:rsid w:val="000B5AEB"/>
    <w:rsid w:val="000B7EF9"/>
    <w:rsid w:val="000C0AC8"/>
    <w:rsid w:val="000C6166"/>
    <w:rsid w:val="000E5C12"/>
    <w:rsid w:val="000F19EF"/>
    <w:rsid w:val="000F29BD"/>
    <w:rsid w:val="000F2CBF"/>
    <w:rsid w:val="000F5E0C"/>
    <w:rsid w:val="000F7C5F"/>
    <w:rsid w:val="000F7F98"/>
    <w:rsid w:val="001029ED"/>
    <w:rsid w:val="00103A03"/>
    <w:rsid w:val="001052E8"/>
    <w:rsid w:val="00106270"/>
    <w:rsid w:val="0011257E"/>
    <w:rsid w:val="00114D7C"/>
    <w:rsid w:val="00117057"/>
    <w:rsid w:val="00121151"/>
    <w:rsid w:val="00123F65"/>
    <w:rsid w:val="00125A2E"/>
    <w:rsid w:val="001260F1"/>
    <w:rsid w:val="0013352B"/>
    <w:rsid w:val="00133C19"/>
    <w:rsid w:val="00140586"/>
    <w:rsid w:val="00145C65"/>
    <w:rsid w:val="00157105"/>
    <w:rsid w:val="00160B8A"/>
    <w:rsid w:val="00165A68"/>
    <w:rsid w:val="00172403"/>
    <w:rsid w:val="001814A2"/>
    <w:rsid w:val="00184F0B"/>
    <w:rsid w:val="00190718"/>
    <w:rsid w:val="001909BF"/>
    <w:rsid w:val="00191B3B"/>
    <w:rsid w:val="00192965"/>
    <w:rsid w:val="00194E0B"/>
    <w:rsid w:val="001954C2"/>
    <w:rsid w:val="00195812"/>
    <w:rsid w:val="001A4661"/>
    <w:rsid w:val="001A63F6"/>
    <w:rsid w:val="001A78DD"/>
    <w:rsid w:val="001B2B8A"/>
    <w:rsid w:val="001B2E88"/>
    <w:rsid w:val="001B54B7"/>
    <w:rsid w:val="001C0FAA"/>
    <w:rsid w:val="001C38F8"/>
    <w:rsid w:val="001D7E3D"/>
    <w:rsid w:val="001E2B27"/>
    <w:rsid w:val="001E2FA0"/>
    <w:rsid w:val="001E3673"/>
    <w:rsid w:val="001E36D3"/>
    <w:rsid w:val="001E3CFC"/>
    <w:rsid w:val="001E453F"/>
    <w:rsid w:val="001E4C26"/>
    <w:rsid w:val="001E528D"/>
    <w:rsid w:val="001E602F"/>
    <w:rsid w:val="001E77EC"/>
    <w:rsid w:val="001F29AC"/>
    <w:rsid w:val="001F2F9E"/>
    <w:rsid w:val="001F7689"/>
    <w:rsid w:val="0020020A"/>
    <w:rsid w:val="00201B63"/>
    <w:rsid w:val="00203630"/>
    <w:rsid w:val="00204C9B"/>
    <w:rsid w:val="00207F81"/>
    <w:rsid w:val="00212E60"/>
    <w:rsid w:val="00213B83"/>
    <w:rsid w:val="002164B1"/>
    <w:rsid w:val="0022366A"/>
    <w:rsid w:val="0022567B"/>
    <w:rsid w:val="002265C9"/>
    <w:rsid w:val="00227C5F"/>
    <w:rsid w:val="002368FD"/>
    <w:rsid w:val="00237DAB"/>
    <w:rsid w:val="002456AF"/>
    <w:rsid w:val="0024681C"/>
    <w:rsid w:val="00246EDC"/>
    <w:rsid w:val="00251031"/>
    <w:rsid w:val="002556DA"/>
    <w:rsid w:val="002566AE"/>
    <w:rsid w:val="00263680"/>
    <w:rsid w:val="00263F6C"/>
    <w:rsid w:val="00265072"/>
    <w:rsid w:val="00266146"/>
    <w:rsid w:val="002670CE"/>
    <w:rsid w:val="002737B8"/>
    <w:rsid w:val="00274481"/>
    <w:rsid w:val="00285E8E"/>
    <w:rsid w:val="0029372B"/>
    <w:rsid w:val="00295525"/>
    <w:rsid w:val="002A0886"/>
    <w:rsid w:val="002A3216"/>
    <w:rsid w:val="002A3ACA"/>
    <w:rsid w:val="002A6668"/>
    <w:rsid w:val="002A7617"/>
    <w:rsid w:val="002A7CF4"/>
    <w:rsid w:val="002B1D15"/>
    <w:rsid w:val="002B27A4"/>
    <w:rsid w:val="002B41B5"/>
    <w:rsid w:val="002B4D90"/>
    <w:rsid w:val="002B7A71"/>
    <w:rsid w:val="002C1F41"/>
    <w:rsid w:val="002C2293"/>
    <w:rsid w:val="002C3FE7"/>
    <w:rsid w:val="002C634D"/>
    <w:rsid w:val="002D3BE1"/>
    <w:rsid w:val="002E1D00"/>
    <w:rsid w:val="002F574C"/>
    <w:rsid w:val="003014B8"/>
    <w:rsid w:val="00302114"/>
    <w:rsid w:val="003069F4"/>
    <w:rsid w:val="00306B82"/>
    <w:rsid w:val="00326558"/>
    <w:rsid w:val="0033219F"/>
    <w:rsid w:val="0033721D"/>
    <w:rsid w:val="0034017A"/>
    <w:rsid w:val="00345341"/>
    <w:rsid w:val="00345918"/>
    <w:rsid w:val="00350834"/>
    <w:rsid w:val="00352849"/>
    <w:rsid w:val="00355D3F"/>
    <w:rsid w:val="00362128"/>
    <w:rsid w:val="003639C1"/>
    <w:rsid w:val="00363B52"/>
    <w:rsid w:val="00363F8B"/>
    <w:rsid w:val="00366615"/>
    <w:rsid w:val="0036697E"/>
    <w:rsid w:val="00377091"/>
    <w:rsid w:val="00391FD0"/>
    <w:rsid w:val="003927FE"/>
    <w:rsid w:val="0039623F"/>
    <w:rsid w:val="003A1246"/>
    <w:rsid w:val="003A3A1B"/>
    <w:rsid w:val="003B15FE"/>
    <w:rsid w:val="003B30DF"/>
    <w:rsid w:val="003B773A"/>
    <w:rsid w:val="003B7FC7"/>
    <w:rsid w:val="003C6DA6"/>
    <w:rsid w:val="003D210C"/>
    <w:rsid w:val="003D5BBA"/>
    <w:rsid w:val="003D6442"/>
    <w:rsid w:val="003F2B7D"/>
    <w:rsid w:val="003F573C"/>
    <w:rsid w:val="00403CFE"/>
    <w:rsid w:val="004061CD"/>
    <w:rsid w:val="004076BB"/>
    <w:rsid w:val="00407CAE"/>
    <w:rsid w:val="00411B32"/>
    <w:rsid w:val="004170E8"/>
    <w:rsid w:val="00421613"/>
    <w:rsid w:val="0042719B"/>
    <w:rsid w:val="00427DC1"/>
    <w:rsid w:val="004319E0"/>
    <w:rsid w:val="00432E44"/>
    <w:rsid w:val="00442171"/>
    <w:rsid w:val="00443A34"/>
    <w:rsid w:val="00456B76"/>
    <w:rsid w:val="00464C85"/>
    <w:rsid w:val="004737EB"/>
    <w:rsid w:val="00474007"/>
    <w:rsid w:val="004760DC"/>
    <w:rsid w:val="004801BA"/>
    <w:rsid w:val="004805F0"/>
    <w:rsid w:val="00480E70"/>
    <w:rsid w:val="00491578"/>
    <w:rsid w:val="00494B34"/>
    <w:rsid w:val="004968DA"/>
    <w:rsid w:val="0049716B"/>
    <w:rsid w:val="004975B5"/>
    <w:rsid w:val="0049769D"/>
    <w:rsid w:val="004A09F1"/>
    <w:rsid w:val="004A1029"/>
    <w:rsid w:val="004A6FD0"/>
    <w:rsid w:val="004B269B"/>
    <w:rsid w:val="004B3E58"/>
    <w:rsid w:val="004C0B3E"/>
    <w:rsid w:val="004C1E1F"/>
    <w:rsid w:val="004C2635"/>
    <w:rsid w:val="004C4A2B"/>
    <w:rsid w:val="004C4B78"/>
    <w:rsid w:val="004C6D7A"/>
    <w:rsid w:val="004C6E45"/>
    <w:rsid w:val="004C7F08"/>
    <w:rsid w:val="004D062E"/>
    <w:rsid w:val="004D19B6"/>
    <w:rsid w:val="004D4EE7"/>
    <w:rsid w:val="004D70A9"/>
    <w:rsid w:val="004D74E9"/>
    <w:rsid w:val="004E08CE"/>
    <w:rsid w:val="004E2AC1"/>
    <w:rsid w:val="004E2BA2"/>
    <w:rsid w:val="004E3C3E"/>
    <w:rsid w:val="004E65E5"/>
    <w:rsid w:val="004F285C"/>
    <w:rsid w:val="004F3429"/>
    <w:rsid w:val="004F4932"/>
    <w:rsid w:val="004F6EB1"/>
    <w:rsid w:val="00500269"/>
    <w:rsid w:val="00502FB4"/>
    <w:rsid w:val="00512A39"/>
    <w:rsid w:val="0051346A"/>
    <w:rsid w:val="00513E93"/>
    <w:rsid w:val="00517F51"/>
    <w:rsid w:val="00520A94"/>
    <w:rsid w:val="00521785"/>
    <w:rsid w:val="005249C7"/>
    <w:rsid w:val="00530DC8"/>
    <w:rsid w:val="00532911"/>
    <w:rsid w:val="005354FE"/>
    <w:rsid w:val="0054316A"/>
    <w:rsid w:val="0055015F"/>
    <w:rsid w:val="0055401F"/>
    <w:rsid w:val="00554419"/>
    <w:rsid w:val="00564FC4"/>
    <w:rsid w:val="005656A5"/>
    <w:rsid w:val="0057257E"/>
    <w:rsid w:val="0057350A"/>
    <w:rsid w:val="00576CFB"/>
    <w:rsid w:val="00586BDA"/>
    <w:rsid w:val="00593A48"/>
    <w:rsid w:val="0059402D"/>
    <w:rsid w:val="005946CF"/>
    <w:rsid w:val="00597522"/>
    <w:rsid w:val="005A4FF2"/>
    <w:rsid w:val="005B4CBA"/>
    <w:rsid w:val="005B50F9"/>
    <w:rsid w:val="005C5A41"/>
    <w:rsid w:val="005D39AD"/>
    <w:rsid w:val="005D6107"/>
    <w:rsid w:val="005E4CDA"/>
    <w:rsid w:val="005F00BF"/>
    <w:rsid w:val="005F295D"/>
    <w:rsid w:val="005F3F97"/>
    <w:rsid w:val="005F47C2"/>
    <w:rsid w:val="005F772F"/>
    <w:rsid w:val="00604880"/>
    <w:rsid w:val="00605026"/>
    <w:rsid w:val="00607CD4"/>
    <w:rsid w:val="006104A5"/>
    <w:rsid w:val="00617E94"/>
    <w:rsid w:val="006207AD"/>
    <w:rsid w:val="00621111"/>
    <w:rsid w:val="0063185D"/>
    <w:rsid w:val="00633CE9"/>
    <w:rsid w:val="00634482"/>
    <w:rsid w:val="00635ABE"/>
    <w:rsid w:val="006369E9"/>
    <w:rsid w:val="00637E1F"/>
    <w:rsid w:val="006448FD"/>
    <w:rsid w:val="00646BC9"/>
    <w:rsid w:val="00647F97"/>
    <w:rsid w:val="00662036"/>
    <w:rsid w:val="00664783"/>
    <w:rsid w:val="00667471"/>
    <w:rsid w:val="0067388F"/>
    <w:rsid w:val="00675696"/>
    <w:rsid w:val="006767F0"/>
    <w:rsid w:val="00677464"/>
    <w:rsid w:val="00681030"/>
    <w:rsid w:val="00683E73"/>
    <w:rsid w:val="006952B1"/>
    <w:rsid w:val="006A3825"/>
    <w:rsid w:val="006B09AC"/>
    <w:rsid w:val="006B1218"/>
    <w:rsid w:val="006B15FD"/>
    <w:rsid w:val="006B2410"/>
    <w:rsid w:val="006B25D0"/>
    <w:rsid w:val="006B41D1"/>
    <w:rsid w:val="006C0FA8"/>
    <w:rsid w:val="006C20CF"/>
    <w:rsid w:val="006C3A00"/>
    <w:rsid w:val="006E2249"/>
    <w:rsid w:val="006E2A41"/>
    <w:rsid w:val="006E52D8"/>
    <w:rsid w:val="006F20EB"/>
    <w:rsid w:val="006F3646"/>
    <w:rsid w:val="006F5F16"/>
    <w:rsid w:val="006F6BEC"/>
    <w:rsid w:val="00700728"/>
    <w:rsid w:val="007007E5"/>
    <w:rsid w:val="00701F24"/>
    <w:rsid w:val="00705BFE"/>
    <w:rsid w:val="0072402D"/>
    <w:rsid w:val="00736CFD"/>
    <w:rsid w:val="00742732"/>
    <w:rsid w:val="0074309B"/>
    <w:rsid w:val="00746FBA"/>
    <w:rsid w:val="0075480A"/>
    <w:rsid w:val="00762549"/>
    <w:rsid w:val="00766554"/>
    <w:rsid w:val="00766FEB"/>
    <w:rsid w:val="007701F4"/>
    <w:rsid w:val="007712AC"/>
    <w:rsid w:val="00771B11"/>
    <w:rsid w:val="00773246"/>
    <w:rsid w:val="007735E6"/>
    <w:rsid w:val="0077599B"/>
    <w:rsid w:val="00780387"/>
    <w:rsid w:val="007819D8"/>
    <w:rsid w:val="0078667A"/>
    <w:rsid w:val="00792CFA"/>
    <w:rsid w:val="007A22FE"/>
    <w:rsid w:val="007A2414"/>
    <w:rsid w:val="007A7496"/>
    <w:rsid w:val="007A780F"/>
    <w:rsid w:val="007B670C"/>
    <w:rsid w:val="007B76A8"/>
    <w:rsid w:val="007C311A"/>
    <w:rsid w:val="007E398B"/>
    <w:rsid w:val="007E432F"/>
    <w:rsid w:val="007F4ED4"/>
    <w:rsid w:val="007F6940"/>
    <w:rsid w:val="007F6E69"/>
    <w:rsid w:val="00800A6C"/>
    <w:rsid w:val="008102C8"/>
    <w:rsid w:val="008126E2"/>
    <w:rsid w:val="00814C07"/>
    <w:rsid w:val="008212AD"/>
    <w:rsid w:val="00823F35"/>
    <w:rsid w:val="008260D0"/>
    <w:rsid w:val="00826712"/>
    <w:rsid w:val="0083119F"/>
    <w:rsid w:val="00836F0B"/>
    <w:rsid w:val="008417C4"/>
    <w:rsid w:val="0084362E"/>
    <w:rsid w:val="00847BDF"/>
    <w:rsid w:val="008531C8"/>
    <w:rsid w:val="00854B58"/>
    <w:rsid w:val="00855156"/>
    <w:rsid w:val="00860BA4"/>
    <w:rsid w:val="00863CD4"/>
    <w:rsid w:val="00871E46"/>
    <w:rsid w:val="00872879"/>
    <w:rsid w:val="00874828"/>
    <w:rsid w:val="0088676F"/>
    <w:rsid w:val="00887013"/>
    <w:rsid w:val="0089391A"/>
    <w:rsid w:val="0089674A"/>
    <w:rsid w:val="00897A84"/>
    <w:rsid w:val="008A1843"/>
    <w:rsid w:val="008A32E4"/>
    <w:rsid w:val="008A3E86"/>
    <w:rsid w:val="008B3E51"/>
    <w:rsid w:val="008B6A1A"/>
    <w:rsid w:val="008B7732"/>
    <w:rsid w:val="008C4AEC"/>
    <w:rsid w:val="008C7AC1"/>
    <w:rsid w:val="008D08B3"/>
    <w:rsid w:val="008D0F09"/>
    <w:rsid w:val="008D1597"/>
    <w:rsid w:val="008D4D1D"/>
    <w:rsid w:val="008D5E03"/>
    <w:rsid w:val="008D70B8"/>
    <w:rsid w:val="008D77C9"/>
    <w:rsid w:val="008E1FD4"/>
    <w:rsid w:val="008E3D6C"/>
    <w:rsid w:val="008E4C57"/>
    <w:rsid w:val="008E5308"/>
    <w:rsid w:val="008F09A5"/>
    <w:rsid w:val="008F0AB6"/>
    <w:rsid w:val="008F57F6"/>
    <w:rsid w:val="008F7487"/>
    <w:rsid w:val="009078E8"/>
    <w:rsid w:val="00911750"/>
    <w:rsid w:val="00913254"/>
    <w:rsid w:val="0091360D"/>
    <w:rsid w:val="00932B32"/>
    <w:rsid w:val="009360C0"/>
    <w:rsid w:val="00940F7D"/>
    <w:rsid w:val="00942777"/>
    <w:rsid w:val="009632C0"/>
    <w:rsid w:val="00963F1D"/>
    <w:rsid w:val="00965104"/>
    <w:rsid w:val="0096578E"/>
    <w:rsid w:val="00967CD7"/>
    <w:rsid w:val="009701D8"/>
    <w:rsid w:val="009804A4"/>
    <w:rsid w:val="009807A9"/>
    <w:rsid w:val="00986490"/>
    <w:rsid w:val="00991F61"/>
    <w:rsid w:val="009A052A"/>
    <w:rsid w:val="009A1887"/>
    <w:rsid w:val="009A468B"/>
    <w:rsid w:val="009A4C71"/>
    <w:rsid w:val="009A5C85"/>
    <w:rsid w:val="009B5554"/>
    <w:rsid w:val="009C1876"/>
    <w:rsid w:val="009C54F2"/>
    <w:rsid w:val="009C6CBD"/>
    <w:rsid w:val="009D17C7"/>
    <w:rsid w:val="009D4ED0"/>
    <w:rsid w:val="009F2518"/>
    <w:rsid w:val="009F4068"/>
    <w:rsid w:val="009F520F"/>
    <w:rsid w:val="009F58C2"/>
    <w:rsid w:val="009F7646"/>
    <w:rsid w:val="00A04F48"/>
    <w:rsid w:val="00A0520A"/>
    <w:rsid w:val="00A16C81"/>
    <w:rsid w:val="00A24739"/>
    <w:rsid w:val="00A25024"/>
    <w:rsid w:val="00A26597"/>
    <w:rsid w:val="00A35545"/>
    <w:rsid w:val="00A35C2A"/>
    <w:rsid w:val="00A35D4F"/>
    <w:rsid w:val="00A4031A"/>
    <w:rsid w:val="00A403FC"/>
    <w:rsid w:val="00A410EF"/>
    <w:rsid w:val="00A41269"/>
    <w:rsid w:val="00A475FB"/>
    <w:rsid w:val="00A519B6"/>
    <w:rsid w:val="00A52BC7"/>
    <w:rsid w:val="00A5792A"/>
    <w:rsid w:val="00A609F8"/>
    <w:rsid w:val="00A617D9"/>
    <w:rsid w:val="00A66507"/>
    <w:rsid w:val="00A859A1"/>
    <w:rsid w:val="00A96237"/>
    <w:rsid w:val="00A97725"/>
    <w:rsid w:val="00AA50A0"/>
    <w:rsid w:val="00AB57DB"/>
    <w:rsid w:val="00AC12F6"/>
    <w:rsid w:val="00AC61ED"/>
    <w:rsid w:val="00AC7958"/>
    <w:rsid w:val="00AC7DA1"/>
    <w:rsid w:val="00AD08FE"/>
    <w:rsid w:val="00AD2057"/>
    <w:rsid w:val="00AD393D"/>
    <w:rsid w:val="00AD7FEC"/>
    <w:rsid w:val="00AE35E6"/>
    <w:rsid w:val="00AF42B4"/>
    <w:rsid w:val="00AF5054"/>
    <w:rsid w:val="00AF7036"/>
    <w:rsid w:val="00B018AE"/>
    <w:rsid w:val="00B07501"/>
    <w:rsid w:val="00B10AF2"/>
    <w:rsid w:val="00B2059E"/>
    <w:rsid w:val="00B426D6"/>
    <w:rsid w:val="00B45BA3"/>
    <w:rsid w:val="00B464AD"/>
    <w:rsid w:val="00B50F54"/>
    <w:rsid w:val="00B51480"/>
    <w:rsid w:val="00B556C6"/>
    <w:rsid w:val="00B70156"/>
    <w:rsid w:val="00B713E0"/>
    <w:rsid w:val="00B72A35"/>
    <w:rsid w:val="00B75346"/>
    <w:rsid w:val="00B75EF0"/>
    <w:rsid w:val="00B766D9"/>
    <w:rsid w:val="00B80478"/>
    <w:rsid w:val="00B91851"/>
    <w:rsid w:val="00B93493"/>
    <w:rsid w:val="00B9423D"/>
    <w:rsid w:val="00B95B6D"/>
    <w:rsid w:val="00B976CE"/>
    <w:rsid w:val="00BA21A1"/>
    <w:rsid w:val="00BA69BC"/>
    <w:rsid w:val="00BB3214"/>
    <w:rsid w:val="00BB364E"/>
    <w:rsid w:val="00BB4BEB"/>
    <w:rsid w:val="00BB63CD"/>
    <w:rsid w:val="00BC718E"/>
    <w:rsid w:val="00BD6D9D"/>
    <w:rsid w:val="00BE0DE2"/>
    <w:rsid w:val="00BE1846"/>
    <w:rsid w:val="00BE459C"/>
    <w:rsid w:val="00BE669C"/>
    <w:rsid w:val="00BF26EA"/>
    <w:rsid w:val="00C10DFC"/>
    <w:rsid w:val="00C119F1"/>
    <w:rsid w:val="00C1271E"/>
    <w:rsid w:val="00C15E50"/>
    <w:rsid w:val="00C2293F"/>
    <w:rsid w:val="00C237ED"/>
    <w:rsid w:val="00C243EB"/>
    <w:rsid w:val="00C24465"/>
    <w:rsid w:val="00C2473C"/>
    <w:rsid w:val="00C37D82"/>
    <w:rsid w:val="00C443BA"/>
    <w:rsid w:val="00C4458A"/>
    <w:rsid w:val="00C451E3"/>
    <w:rsid w:val="00C51AB7"/>
    <w:rsid w:val="00C575DE"/>
    <w:rsid w:val="00C60B4B"/>
    <w:rsid w:val="00C70884"/>
    <w:rsid w:val="00C75D4E"/>
    <w:rsid w:val="00C8219B"/>
    <w:rsid w:val="00C82BD9"/>
    <w:rsid w:val="00C82C23"/>
    <w:rsid w:val="00C837E7"/>
    <w:rsid w:val="00C86B6C"/>
    <w:rsid w:val="00C91183"/>
    <w:rsid w:val="00C9141F"/>
    <w:rsid w:val="00CA25FE"/>
    <w:rsid w:val="00CA2920"/>
    <w:rsid w:val="00CA78FD"/>
    <w:rsid w:val="00CB779F"/>
    <w:rsid w:val="00CC20D1"/>
    <w:rsid w:val="00CC7B35"/>
    <w:rsid w:val="00CD2092"/>
    <w:rsid w:val="00CD3B4E"/>
    <w:rsid w:val="00CE0962"/>
    <w:rsid w:val="00CE1DED"/>
    <w:rsid w:val="00CE2A2B"/>
    <w:rsid w:val="00CF02F5"/>
    <w:rsid w:val="00CF2F0E"/>
    <w:rsid w:val="00D01773"/>
    <w:rsid w:val="00D10D3F"/>
    <w:rsid w:val="00D11EAE"/>
    <w:rsid w:val="00D14CF8"/>
    <w:rsid w:val="00D152AF"/>
    <w:rsid w:val="00D21F95"/>
    <w:rsid w:val="00D2342E"/>
    <w:rsid w:val="00D2685F"/>
    <w:rsid w:val="00D26E0A"/>
    <w:rsid w:val="00D27A05"/>
    <w:rsid w:val="00D339FB"/>
    <w:rsid w:val="00D33F46"/>
    <w:rsid w:val="00D54DEF"/>
    <w:rsid w:val="00D62788"/>
    <w:rsid w:val="00D62AEB"/>
    <w:rsid w:val="00D707DF"/>
    <w:rsid w:val="00D71D8D"/>
    <w:rsid w:val="00D80189"/>
    <w:rsid w:val="00D81FCD"/>
    <w:rsid w:val="00D847F9"/>
    <w:rsid w:val="00D91E2E"/>
    <w:rsid w:val="00DA7551"/>
    <w:rsid w:val="00DB1A05"/>
    <w:rsid w:val="00DB7B7A"/>
    <w:rsid w:val="00DD1932"/>
    <w:rsid w:val="00DD37D4"/>
    <w:rsid w:val="00DD5F68"/>
    <w:rsid w:val="00DE21BA"/>
    <w:rsid w:val="00DE4B7E"/>
    <w:rsid w:val="00DF15C9"/>
    <w:rsid w:val="00E00992"/>
    <w:rsid w:val="00E10D53"/>
    <w:rsid w:val="00E133DA"/>
    <w:rsid w:val="00E13684"/>
    <w:rsid w:val="00E1412F"/>
    <w:rsid w:val="00E16DDD"/>
    <w:rsid w:val="00E208D3"/>
    <w:rsid w:val="00E3091C"/>
    <w:rsid w:val="00E31D2C"/>
    <w:rsid w:val="00E321AA"/>
    <w:rsid w:val="00E41FC8"/>
    <w:rsid w:val="00E456ED"/>
    <w:rsid w:val="00E45BFB"/>
    <w:rsid w:val="00E465BD"/>
    <w:rsid w:val="00E5024C"/>
    <w:rsid w:val="00E54B0D"/>
    <w:rsid w:val="00E56146"/>
    <w:rsid w:val="00E62E7C"/>
    <w:rsid w:val="00E6395A"/>
    <w:rsid w:val="00E64485"/>
    <w:rsid w:val="00E665D5"/>
    <w:rsid w:val="00E6791F"/>
    <w:rsid w:val="00E73C17"/>
    <w:rsid w:val="00E76636"/>
    <w:rsid w:val="00E80AF3"/>
    <w:rsid w:val="00E82A37"/>
    <w:rsid w:val="00E83A28"/>
    <w:rsid w:val="00E87833"/>
    <w:rsid w:val="00E87E00"/>
    <w:rsid w:val="00E950F3"/>
    <w:rsid w:val="00E95F4F"/>
    <w:rsid w:val="00E9713E"/>
    <w:rsid w:val="00EB5AA2"/>
    <w:rsid w:val="00EB5C4E"/>
    <w:rsid w:val="00EB76EB"/>
    <w:rsid w:val="00EC755C"/>
    <w:rsid w:val="00EC7E77"/>
    <w:rsid w:val="00ED3A96"/>
    <w:rsid w:val="00ED5A91"/>
    <w:rsid w:val="00EE018A"/>
    <w:rsid w:val="00EE1164"/>
    <w:rsid w:val="00EF548F"/>
    <w:rsid w:val="00EF59D7"/>
    <w:rsid w:val="00F005CF"/>
    <w:rsid w:val="00F06DFB"/>
    <w:rsid w:val="00F07D97"/>
    <w:rsid w:val="00F1473D"/>
    <w:rsid w:val="00F16AD9"/>
    <w:rsid w:val="00F17FD0"/>
    <w:rsid w:val="00F345A2"/>
    <w:rsid w:val="00F36499"/>
    <w:rsid w:val="00F43380"/>
    <w:rsid w:val="00F458BD"/>
    <w:rsid w:val="00F45C2A"/>
    <w:rsid w:val="00F5041B"/>
    <w:rsid w:val="00F515FE"/>
    <w:rsid w:val="00F51C53"/>
    <w:rsid w:val="00F53C6B"/>
    <w:rsid w:val="00F57F1F"/>
    <w:rsid w:val="00F60741"/>
    <w:rsid w:val="00F664DF"/>
    <w:rsid w:val="00F72843"/>
    <w:rsid w:val="00F74CBD"/>
    <w:rsid w:val="00F853EB"/>
    <w:rsid w:val="00F85DDB"/>
    <w:rsid w:val="00F90E2B"/>
    <w:rsid w:val="00F93C2A"/>
    <w:rsid w:val="00F976E7"/>
    <w:rsid w:val="00FA1F31"/>
    <w:rsid w:val="00FA62B9"/>
    <w:rsid w:val="00FB0F60"/>
    <w:rsid w:val="00FB31C0"/>
    <w:rsid w:val="00FC22C5"/>
    <w:rsid w:val="00FC3ABE"/>
    <w:rsid w:val="00FC682A"/>
    <w:rsid w:val="00FD24FC"/>
    <w:rsid w:val="00FD6E1B"/>
    <w:rsid w:val="00FD7AA3"/>
    <w:rsid w:val="00FE09EC"/>
    <w:rsid w:val="00FE60F6"/>
    <w:rsid w:val="00FF064E"/>
    <w:rsid w:val="00FF1F81"/>
    <w:rsid w:val="00FF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77622C"/>
  <w15:chartTrackingRefBased/>
  <w15:docId w15:val="{1E9A45E2-2C1D-41FE-A940-2BDF341B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en-US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146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Char"/>
    <w:uiPriority w:val="9"/>
    <w:qFormat/>
    <w:rsid w:val="00A35545"/>
    <w:pPr>
      <w:tabs>
        <w:tab w:val="left" w:pos="227"/>
      </w:tabs>
      <w:suppressAutoHyphens/>
      <w:spacing w:line="600" w:lineRule="exact"/>
      <w:outlineLvl w:val="0"/>
    </w:pPr>
    <w:rPr>
      <w:rFonts w:ascii="Bosch Office Sans" w:eastAsiaTheme="minorHAnsi" w:hAnsi="Bosch Office Sans" w:cs="BoschSans-Regular"/>
      <w:b/>
      <w:bCs/>
      <w:color w:val="535F6B"/>
      <w:sz w:val="52"/>
      <w:szCs w:val="52"/>
    </w:rPr>
  </w:style>
  <w:style w:type="paragraph" w:styleId="2">
    <w:name w:val="heading 2"/>
    <w:basedOn w:val="a"/>
    <w:next w:val="a"/>
    <w:link w:val="2Char"/>
    <w:uiPriority w:val="9"/>
    <w:unhideWhenUsed/>
    <w:qFormat/>
    <w:rsid w:val="00A35545"/>
    <w:pPr>
      <w:tabs>
        <w:tab w:val="left" w:pos="227"/>
      </w:tabs>
      <w:suppressAutoHyphens/>
      <w:spacing w:line="600" w:lineRule="exact"/>
      <w:outlineLvl w:val="1"/>
    </w:pPr>
    <w:rPr>
      <w:rFonts w:ascii="Bosch Office Sans" w:eastAsiaTheme="minorHAnsi" w:hAnsi="Bosch Office Sans" w:cs="BoschSans-Regular"/>
      <w:bCs/>
      <w:color w:val="535F6B"/>
      <w:sz w:val="52"/>
      <w:szCs w:val="5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35545"/>
    <w:pPr>
      <w:keepNext/>
      <w:keepLines/>
      <w:tabs>
        <w:tab w:val="left" w:pos="227"/>
      </w:tabs>
      <w:suppressAutoHyphens/>
      <w:spacing w:before="40" w:line="240" w:lineRule="exact"/>
      <w:outlineLvl w:val="2"/>
    </w:pPr>
    <w:rPr>
      <w:rFonts w:asciiTheme="majorHAnsi" w:eastAsiaTheme="majorEastAsia" w:hAnsiTheme="majorHAnsi" w:cstheme="majorBidi"/>
      <w:color w:val="535F6B"/>
      <w:sz w:val="16"/>
      <w:szCs w:val="16"/>
    </w:rPr>
  </w:style>
  <w:style w:type="paragraph" w:styleId="4">
    <w:name w:val="heading 4"/>
    <w:next w:val="a"/>
    <w:link w:val="4Char"/>
    <w:uiPriority w:val="9"/>
    <w:semiHidden/>
    <w:unhideWhenUsed/>
    <w:qFormat/>
    <w:rsid w:val="00FE09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35F6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A35545"/>
    <w:rPr>
      <w:rFonts w:ascii="Bosch Office Sans" w:eastAsiaTheme="minorEastAsia" w:hAnsi="Bosch Office Sans"/>
      <w:b/>
      <w:bCs/>
      <w:color w:val="535F6B"/>
      <w:sz w:val="52"/>
      <w:szCs w:val="52"/>
    </w:rPr>
  </w:style>
  <w:style w:type="character" w:customStyle="1" w:styleId="2Char">
    <w:name w:val="제목 2 Char"/>
    <w:basedOn w:val="a0"/>
    <w:link w:val="2"/>
    <w:uiPriority w:val="9"/>
    <w:rsid w:val="00A35545"/>
    <w:rPr>
      <w:rFonts w:ascii="Bosch Office Sans" w:hAnsi="Bosch Office Sans"/>
      <w:bCs/>
      <w:color w:val="535F6B"/>
      <w:sz w:val="52"/>
      <w:szCs w:val="52"/>
    </w:rPr>
  </w:style>
  <w:style w:type="character" w:customStyle="1" w:styleId="3Char">
    <w:name w:val="제목 3 Char"/>
    <w:basedOn w:val="a0"/>
    <w:link w:val="3"/>
    <w:uiPriority w:val="9"/>
    <w:rsid w:val="00A35545"/>
    <w:rPr>
      <w:rFonts w:asciiTheme="majorHAnsi" w:eastAsiaTheme="majorEastAsia" w:hAnsiTheme="majorHAnsi" w:cstheme="majorBidi"/>
      <w:color w:val="535F6B"/>
    </w:rPr>
  </w:style>
  <w:style w:type="paragraph" w:customStyle="1" w:styleId="Flietext">
    <w:name w:val="Fließtext"/>
    <w:qFormat/>
    <w:rsid w:val="00814C07"/>
    <w:pPr>
      <w:tabs>
        <w:tab w:val="left" w:pos="227"/>
      </w:tabs>
      <w:suppressAutoHyphens/>
      <w:spacing w:line="240" w:lineRule="exact"/>
    </w:pPr>
    <w:rPr>
      <w:rFonts w:ascii="Bosch Office Sans" w:hAnsi="Bosch Office Sans" w:cs="BoschSans-Regular"/>
      <w:color w:val="000000"/>
      <w:sz w:val="16"/>
      <w:szCs w:val="16"/>
    </w:rPr>
  </w:style>
  <w:style w:type="paragraph" w:customStyle="1" w:styleId="Subline">
    <w:name w:val="Subline"/>
    <w:qFormat/>
    <w:rsid w:val="004E3C3E"/>
    <w:rPr>
      <w:rFonts w:ascii="Bosch Office Sans" w:hAnsi="Bosch Office Sans"/>
      <w:b/>
      <w:bCs/>
      <w:caps/>
      <w:color w:val="535F6B"/>
      <w:sz w:val="20"/>
      <w:szCs w:val="20"/>
    </w:rPr>
  </w:style>
  <w:style w:type="paragraph" w:customStyle="1" w:styleId="Aufzhlung1Ebene">
    <w:name w:val="Aufzählung 1. Ebene"/>
    <w:basedOn w:val="Flietext"/>
    <w:qFormat/>
    <w:rsid w:val="00BE459C"/>
    <w:pPr>
      <w:numPr>
        <w:numId w:val="2"/>
      </w:numPr>
      <w:spacing w:after="60"/>
      <w:ind w:left="227" w:hanging="227"/>
    </w:pPr>
  </w:style>
  <w:style w:type="paragraph" w:customStyle="1" w:styleId="Aufzhlung2Ebene">
    <w:name w:val="Aufzählung 2. Ebene"/>
    <w:basedOn w:val="Flietext"/>
    <w:qFormat/>
    <w:rsid w:val="00BE459C"/>
    <w:pPr>
      <w:numPr>
        <w:numId w:val="1"/>
      </w:numPr>
      <w:tabs>
        <w:tab w:val="clear" w:pos="227"/>
        <w:tab w:val="left" w:pos="454"/>
      </w:tabs>
      <w:spacing w:after="80"/>
      <w:ind w:left="369"/>
    </w:pPr>
  </w:style>
  <w:style w:type="table" w:styleId="a3">
    <w:name w:val="Table Grid"/>
    <w:basedOn w:val="a1"/>
    <w:uiPriority w:val="59"/>
    <w:rsid w:val="00E10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schrift">
    <w:name w:val="Tabellenüberschrift"/>
    <w:qFormat/>
    <w:rsid w:val="00066C1E"/>
    <w:pPr>
      <w:framePr w:hSpace="284" w:wrap="around" w:hAnchor="text" w:x="5671" w:yAlign="inside"/>
      <w:spacing w:line="220" w:lineRule="exact"/>
      <w:suppressOverlap/>
    </w:pPr>
    <w:rPr>
      <w:rFonts w:ascii="Bosch Office Sans" w:hAnsi="Bosch Office Sans" w:cs="BoschSans-Regular"/>
      <w:b/>
      <w:color w:val="FFFFFF"/>
      <w:sz w:val="14"/>
      <w:szCs w:val="14"/>
    </w:rPr>
  </w:style>
  <w:style w:type="paragraph" w:customStyle="1" w:styleId="Tabellentext">
    <w:name w:val="Tabellentext"/>
    <w:qFormat/>
    <w:rsid w:val="00066C1E"/>
    <w:pPr>
      <w:framePr w:hSpace="284" w:wrap="around" w:hAnchor="text" w:x="5671" w:yAlign="inside"/>
      <w:spacing w:line="160" w:lineRule="exact"/>
      <w:suppressOverlap/>
    </w:pPr>
    <w:rPr>
      <w:rFonts w:ascii="Bosch Office Sans" w:hAnsi="Bosch Office Sans" w:cs="BoschSans-Regular"/>
      <w:color w:val="000000"/>
      <w:sz w:val="14"/>
      <w:szCs w:val="14"/>
    </w:rPr>
  </w:style>
  <w:style w:type="paragraph" w:customStyle="1" w:styleId="Funote">
    <w:name w:val="Fußnote"/>
    <w:qFormat/>
    <w:rsid w:val="00C243EB"/>
    <w:pPr>
      <w:numPr>
        <w:numId w:val="3"/>
      </w:numPr>
      <w:tabs>
        <w:tab w:val="left" w:pos="142"/>
      </w:tabs>
      <w:spacing w:after="60" w:line="160" w:lineRule="exact"/>
      <w:ind w:left="142" w:hanging="142"/>
    </w:pPr>
    <w:rPr>
      <w:rFonts w:ascii="Bosch Office Sans" w:hAnsi="Bosch Office Sans" w:cs="BoschSans-Regular"/>
      <w:color w:val="000000"/>
      <w:sz w:val="14"/>
      <w:szCs w:val="14"/>
    </w:rPr>
  </w:style>
  <w:style w:type="paragraph" w:customStyle="1" w:styleId="Zeitraum">
    <w:name w:val="Zeitraum"/>
    <w:qFormat/>
    <w:rsid w:val="004E3C3E"/>
    <w:pPr>
      <w:jc w:val="right"/>
    </w:pPr>
    <w:rPr>
      <w:rFonts w:ascii="Bosch Office Sans" w:hAnsi="Bosch Office Sans"/>
      <w:b/>
      <w:bCs/>
      <w:color w:val="535F6B"/>
      <w:sz w:val="18"/>
      <w:szCs w:val="18"/>
    </w:rPr>
  </w:style>
  <w:style w:type="character" w:customStyle="1" w:styleId="4Char">
    <w:name w:val="제목 4 Char"/>
    <w:basedOn w:val="a0"/>
    <w:link w:val="4"/>
    <w:uiPriority w:val="9"/>
    <w:semiHidden/>
    <w:rsid w:val="00FE09EC"/>
    <w:rPr>
      <w:rFonts w:asciiTheme="majorHAnsi" w:eastAsiaTheme="majorEastAsia" w:hAnsiTheme="majorHAnsi" w:cstheme="majorBidi"/>
      <w:i/>
      <w:iCs/>
      <w:color w:val="535F6B"/>
    </w:rPr>
  </w:style>
  <w:style w:type="paragraph" w:styleId="a4">
    <w:name w:val="header"/>
    <w:basedOn w:val="a"/>
    <w:link w:val="Char"/>
    <w:uiPriority w:val="99"/>
    <w:unhideWhenUsed/>
    <w:rsid w:val="007F4ED4"/>
    <w:pPr>
      <w:tabs>
        <w:tab w:val="center" w:pos="4536"/>
        <w:tab w:val="right" w:pos="9072"/>
      </w:tabs>
      <w:suppressAutoHyphens/>
    </w:pPr>
    <w:rPr>
      <w:rFonts w:ascii="Bosch Office Sans" w:eastAsiaTheme="minorHAnsi" w:hAnsi="Bosch Office Sans" w:cs="BoschSans-Regular"/>
      <w:color w:val="000000"/>
      <w:sz w:val="16"/>
      <w:szCs w:val="16"/>
    </w:rPr>
  </w:style>
  <w:style w:type="character" w:customStyle="1" w:styleId="Char">
    <w:name w:val="머리글 Char"/>
    <w:basedOn w:val="a0"/>
    <w:link w:val="a4"/>
    <w:uiPriority w:val="99"/>
    <w:rsid w:val="007F4ED4"/>
    <w:rPr>
      <w:rFonts w:ascii="Bosch Office Sans" w:hAnsi="Bosch Office Sans" w:cs="BoschSans-Regular"/>
      <w:color w:val="000000"/>
      <w:sz w:val="16"/>
      <w:szCs w:val="16"/>
    </w:rPr>
  </w:style>
  <w:style w:type="paragraph" w:styleId="a5">
    <w:name w:val="footer"/>
    <w:basedOn w:val="a"/>
    <w:link w:val="Char0"/>
    <w:uiPriority w:val="99"/>
    <w:unhideWhenUsed/>
    <w:rsid w:val="007F4ED4"/>
    <w:pPr>
      <w:tabs>
        <w:tab w:val="center" w:pos="4536"/>
        <w:tab w:val="right" w:pos="9072"/>
      </w:tabs>
      <w:suppressAutoHyphens/>
    </w:pPr>
    <w:rPr>
      <w:rFonts w:ascii="Bosch Office Sans" w:eastAsiaTheme="minorHAnsi" w:hAnsi="Bosch Office Sans" w:cs="BoschSans-Regular"/>
      <w:color w:val="000000"/>
      <w:sz w:val="16"/>
      <w:szCs w:val="16"/>
    </w:rPr>
  </w:style>
  <w:style w:type="character" w:customStyle="1" w:styleId="Char0">
    <w:name w:val="바닥글 Char"/>
    <w:basedOn w:val="a0"/>
    <w:link w:val="a5"/>
    <w:uiPriority w:val="99"/>
    <w:rsid w:val="007F4ED4"/>
    <w:rPr>
      <w:rFonts w:ascii="Bosch Office Sans" w:hAnsi="Bosch Office Sans" w:cs="BoschSans-Regular"/>
      <w:color w:val="000000"/>
      <w:sz w:val="16"/>
      <w:szCs w:val="16"/>
    </w:rPr>
  </w:style>
  <w:style w:type="character" w:styleId="a6">
    <w:name w:val="Hyperlink"/>
    <w:unhideWhenUsed/>
    <w:rsid w:val="00871E46"/>
    <w:rPr>
      <w:rFonts w:asciiTheme="majorHAnsi" w:hAnsiTheme="majorHAnsi"/>
      <w:color w:val="535F6B"/>
      <w:u w:val="single"/>
    </w:rPr>
  </w:style>
  <w:style w:type="character" w:styleId="a7">
    <w:name w:val="FollowedHyperlink"/>
    <w:basedOn w:val="a0"/>
    <w:uiPriority w:val="99"/>
    <w:semiHidden/>
    <w:unhideWhenUsed/>
    <w:rsid w:val="00871E46"/>
    <w:rPr>
      <w:color w:val="B2B3B5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A66507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66507"/>
    <w:rPr>
      <w:rFonts w:ascii="Segoe UI" w:eastAsia="Times New Roman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8667A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78667A"/>
    <w:rPr>
      <w:sz w:val="20"/>
      <w:szCs w:val="20"/>
    </w:rPr>
  </w:style>
  <w:style w:type="character" w:customStyle="1" w:styleId="Char2">
    <w:name w:val="메모 텍스트 Char"/>
    <w:basedOn w:val="a0"/>
    <w:link w:val="aa"/>
    <w:uiPriority w:val="99"/>
    <w:semiHidden/>
    <w:rsid w:val="0078667A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8667A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78667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403CFE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ac">
    <w:name w:val="List Paragraph"/>
    <w:basedOn w:val="a"/>
    <w:uiPriority w:val="34"/>
    <w:qFormat/>
    <w:rsid w:val="00403CFE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AD08FE"/>
    <w:pPr>
      <w:spacing w:before="100" w:beforeAutospacing="1" w:after="100" w:afterAutospacing="1"/>
    </w:pPr>
  </w:style>
  <w:style w:type="character" w:customStyle="1" w:styleId="truncated-text">
    <w:name w:val="truncated-text"/>
    <w:basedOn w:val="a0"/>
    <w:rsid w:val="00FC3ABE"/>
  </w:style>
  <w:style w:type="character" w:customStyle="1" w:styleId="descriptionwrapper">
    <w:name w:val="descriptionwrapper"/>
    <w:basedOn w:val="a0"/>
    <w:rsid w:val="00FC3ABE"/>
  </w:style>
  <w:style w:type="table" w:styleId="4-4">
    <w:name w:val="Grid Table 4 Accent 4"/>
    <w:basedOn w:val="a1"/>
    <w:uiPriority w:val="49"/>
    <w:rsid w:val="00A609F8"/>
    <w:tblPr>
      <w:tblStyleRowBandSize w:val="1"/>
      <w:tblStyleColBandSize w:val="1"/>
      <w:tblBorders>
        <w:top w:val="single" w:sz="4" w:space="0" w:color="4DE2EA" w:themeColor="accent4" w:themeTint="99"/>
        <w:left w:val="single" w:sz="4" w:space="0" w:color="4DE2EA" w:themeColor="accent4" w:themeTint="99"/>
        <w:bottom w:val="single" w:sz="4" w:space="0" w:color="4DE2EA" w:themeColor="accent4" w:themeTint="99"/>
        <w:right w:val="single" w:sz="4" w:space="0" w:color="4DE2EA" w:themeColor="accent4" w:themeTint="99"/>
        <w:insideH w:val="single" w:sz="4" w:space="0" w:color="4DE2EA" w:themeColor="accent4" w:themeTint="99"/>
        <w:insideV w:val="single" w:sz="4" w:space="0" w:color="4DE2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399A0" w:themeColor="accent4"/>
          <w:left w:val="single" w:sz="4" w:space="0" w:color="1399A0" w:themeColor="accent4"/>
          <w:bottom w:val="single" w:sz="4" w:space="0" w:color="1399A0" w:themeColor="accent4"/>
          <w:right w:val="single" w:sz="4" w:space="0" w:color="1399A0" w:themeColor="accent4"/>
          <w:insideH w:val="nil"/>
          <w:insideV w:val="nil"/>
        </w:tcBorders>
        <w:shd w:val="clear" w:color="auto" w:fill="1399A0" w:themeFill="accent4"/>
      </w:tcPr>
    </w:tblStylePr>
    <w:tblStylePr w:type="lastRow">
      <w:rPr>
        <w:b/>
        <w:bCs/>
      </w:rPr>
      <w:tblPr/>
      <w:tcPr>
        <w:tcBorders>
          <w:top w:val="double" w:sz="4" w:space="0" w:color="1399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5F8" w:themeFill="accent4" w:themeFillTint="33"/>
      </w:tcPr>
    </w:tblStylePr>
    <w:tblStylePr w:type="band1Horz">
      <w:tblPr/>
      <w:tcPr>
        <w:shd w:val="clear" w:color="auto" w:fill="C3F5F8" w:themeFill="accent4" w:themeFillTint="33"/>
      </w:tcPr>
    </w:tblStylePr>
  </w:style>
  <w:style w:type="table" w:styleId="40">
    <w:name w:val="Grid Table 4"/>
    <w:basedOn w:val="a1"/>
    <w:uiPriority w:val="49"/>
    <w:rsid w:val="0019296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5-1">
    <w:name w:val="Grid Table 5 Dark Accent 1"/>
    <w:basedOn w:val="a1"/>
    <w:uiPriority w:val="50"/>
    <w:rsid w:val="001929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BD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136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136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136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136C" w:themeFill="accent1"/>
      </w:tcPr>
    </w:tblStylePr>
    <w:tblStylePr w:type="band1Vert">
      <w:tblPr/>
      <w:tcPr>
        <w:shd w:val="clear" w:color="auto" w:fill="B17CE8" w:themeFill="accent1" w:themeFillTint="66"/>
      </w:tcPr>
    </w:tblStylePr>
    <w:tblStylePr w:type="band1Horz">
      <w:tblPr/>
      <w:tcPr>
        <w:shd w:val="clear" w:color="auto" w:fill="B17CE8" w:themeFill="accent1" w:themeFillTint="66"/>
      </w:tcPr>
    </w:tblStylePr>
  </w:style>
  <w:style w:type="table" w:styleId="5">
    <w:name w:val="Grid Table 5 Dark"/>
    <w:basedOn w:val="a1"/>
    <w:uiPriority w:val="50"/>
    <w:rsid w:val="001929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enraster1">
    <w:name w:val="Tabellenraster1"/>
    <w:basedOn w:val="a1"/>
    <w:next w:val="a3"/>
    <w:uiPriority w:val="59"/>
    <w:rsid w:val="00192965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1"/>
    <w:next w:val="a3"/>
    <w:uiPriority w:val="59"/>
    <w:rsid w:val="00634482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a1"/>
    <w:next w:val="a3"/>
    <w:uiPriority w:val="59"/>
    <w:rsid w:val="00634482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a1"/>
    <w:next w:val="a3"/>
    <w:uiPriority w:val="59"/>
    <w:rsid w:val="00037C67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a1"/>
    <w:next w:val="a3"/>
    <w:uiPriority w:val="59"/>
    <w:rsid w:val="00736CFD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491578"/>
    <w:rPr>
      <w:color w:val="808080"/>
    </w:rPr>
  </w:style>
  <w:style w:type="table" w:styleId="50">
    <w:name w:val="Plain Table 5"/>
    <w:basedOn w:val="a1"/>
    <w:uiPriority w:val="45"/>
    <w:rsid w:val="0047400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0">
    <w:name w:val="Plain Table 3"/>
    <w:basedOn w:val="a1"/>
    <w:uiPriority w:val="43"/>
    <w:rsid w:val="0047400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-1">
    <w:name w:val="Grid Table 1 Light Accent 1"/>
    <w:basedOn w:val="a1"/>
    <w:uiPriority w:val="46"/>
    <w:rsid w:val="00474007"/>
    <w:tblPr>
      <w:tblStyleRowBandSize w:val="1"/>
      <w:tblStyleColBandSize w:val="1"/>
      <w:tblBorders>
        <w:top w:val="single" w:sz="4" w:space="0" w:color="B17CE8" w:themeColor="accent1" w:themeTint="66"/>
        <w:left w:val="single" w:sz="4" w:space="0" w:color="B17CE8" w:themeColor="accent1" w:themeTint="66"/>
        <w:bottom w:val="single" w:sz="4" w:space="0" w:color="B17CE8" w:themeColor="accent1" w:themeTint="66"/>
        <w:right w:val="single" w:sz="4" w:space="0" w:color="B17CE8" w:themeColor="accent1" w:themeTint="66"/>
        <w:insideH w:val="single" w:sz="4" w:space="0" w:color="B17CE8" w:themeColor="accent1" w:themeTint="66"/>
        <w:insideV w:val="single" w:sz="4" w:space="0" w:color="B17C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3B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3B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1">
    <w:name w:val="Grid Table 3"/>
    <w:basedOn w:val="a1"/>
    <w:uiPriority w:val="48"/>
    <w:rsid w:val="0047400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20">
    <w:name w:val="List Table 2"/>
    <w:basedOn w:val="a1"/>
    <w:uiPriority w:val="47"/>
    <w:rsid w:val="0047400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">
    <w:name w:val="List Table 6 Colorful"/>
    <w:basedOn w:val="a1"/>
    <w:uiPriority w:val="51"/>
    <w:rsid w:val="0047400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7">
    <w:name w:val="List Table 7 Colorful"/>
    <w:basedOn w:val="a1"/>
    <w:uiPriority w:val="52"/>
    <w:rsid w:val="0047400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2">
    <w:name w:val="List Table 3"/>
    <w:basedOn w:val="a1"/>
    <w:uiPriority w:val="48"/>
    <w:rsid w:val="0047400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10">
    <w:name w:val="List Table 1 Light"/>
    <w:basedOn w:val="a1"/>
    <w:uiPriority w:val="46"/>
    <w:rsid w:val="0047400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758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690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61638">
                              <w:marLeft w:val="0"/>
                              <w:marRight w:val="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2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9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1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344170">
                                  <w:marLeft w:val="150"/>
                                  <w:marRight w:val="150"/>
                                  <w:marTop w:val="60"/>
                                  <w:marBottom w:val="60"/>
                                  <w:divBdr>
                                    <w:top w:val="single" w:sz="6" w:space="0" w:color="DEE3E9"/>
                                    <w:left w:val="single" w:sz="6" w:space="0" w:color="DEE3E9"/>
                                    <w:bottom w:val="single" w:sz="6" w:space="0" w:color="DEE3E9"/>
                                    <w:right w:val="single" w:sz="6" w:space="0" w:color="DEE3E9"/>
                                  </w:divBdr>
                                  <w:divsChild>
                                    <w:div w:id="201564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21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78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14737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83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b5le\Desktop\160309-Bosch-Fact-Sheet-Master-A4-FINAL.dotx" TargetMode="External"/></Relationships>
</file>

<file path=word/theme/theme1.xml><?xml version="1.0" encoding="utf-8"?>
<a:theme xmlns:a="http://schemas.openxmlformats.org/drawingml/2006/main" name="151208-Bosch-PPT-Master-16-9-Theme">
  <a:themeElements>
    <a:clrScheme name="Benutzerdefiniert 1">
      <a:dk1>
        <a:srgbClr val="000000"/>
      </a:dk1>
      <a:lt1>
        <a:srgbClr val="FFFFFF"/>
      </a:lt1>
      <a:dk2>
        <a:srgbClr val="A80163"/>
      </a:dk2>
      <a:lt2>
        <a:srgbClr val="DA0011"/>
      </a:lt2>
      <a:accent1>
        <a:srgbClr val="3F136C"/>
      </a:accent1>
      <a:accent2>
        <a:srgbClr val="08427E"/>
      </a:accent2>
      <a:accent3>
        <a:srgbClr val="0E78C5"/>
      </a:accent3>
      <a:accent4>
        <a:srgbClr val="1399A0"/>
      </a:accent4>
      <a:accent5>
        <a:srgbClr val="67B419"/>
      </a:accent5>
      <a:accent6>
        <a:srgbClr val="0A5139"/>
      </a:accent6>
      <a:hlink>
        <a:srgbClr val="424C58"/>
      </a:hlink>
      <a:folHlink>
        <a:srgbClr val="B2B3B5"/>
      </a:folHlink>
    </a:clrScheme>
    <a:fontScheme name="Bosch Office Sans">
      <a:majorFont>
        <a:latin typeface="Bosch Office Sans"/>
        <a:ea typeface=""/>
        <a:cs typeface=""/>
      </a:majorFont>
      <a:minorFont>
        <a:latin typeface="Bosch Offic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78BE1F"/>
        </a:solidFill>
      </a:spPr>
      <a:bodyPr wrap="square" lIns="0" tIns="0" rIns="0" bIns="0" rtlCol="0" anchor="ctr">
        <a:noAutofit/>
      </a:bodyPr>
      <a:lstStyle/>
    </a:spDef>
    <a:lnDef>
      <a:spPr>
        <a:ln w="6350">
          <a:solidFill>
            <a:srgbClr val="535F6B"/>
          </a:solidFill>
        </a:ln>
      </a:spPr>
      <a:bodyPr/>
      <a:lstStyle/>
      <a:style>
        <a:lnRef idx="1">
          <a:schemeClr val="accent6"/>
        </a:lnRef>
        <a:fillRef idx="0">
          <a:schemeClr val="accent6"/>
        </a:fillRef>
        <a:effectRef idx="0">
          <a:schemeClr val="accent6"/>
        </a:effectRef>
        <a:fontRef idx="minor">
          <a:schemeClr val="tx1"/>
        </a:fontRef>
      </a:style>
    </a:lnDef>
    <a:txDef>
      <a:spPr>
        <a:solidFill>
          <a:srgbClr val="00A8B0"/>
        </a:solidFill>
        <a:ln w="6350">
          <a:noFill/>
        </a:ln>
      </a:spPr>
      <a:bodyPr wrap="square" lIns="180000" tIns="108000" rIns="180000" bIns="108000" rtlCol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A28CC-765F-404C-B2F2-35C94000B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160309-Bosch-Fact-Sheet-Master-A4-FINAL.dotx</Template>
  <TotalTime>0</TotalTime>
  <Pages>6</Pages>
  <Words>325</Words>
  <Characters>1856</Characters>
  <Application>Microsoft Office Word</Application>
  <DocSecurity>0</DocSecurity>
  <Lines>15</Lines>
  <Paragraphs>4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2177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krb5le</dc:creator>
  <cp:keywords/>
  <dc:description/>
  <cp:lastModifiedBy>FIXED-TERM Jeon Chami (GS/HRS1-KR)</cp:lastModifiedBy>
  <cp:revision>3</cp:revision>
  <cp:lastPrinted>2016-08-10T06:36:00Z</cp:lastPrinted>
  <dcterms:created xsi:type="dcterms:W3CDTF">2019-12-10T02:19:00Z</dcterms:created>
  <dcterms:modified xsi:type="dcterms:W3CDTF">2019-12-11T05:29:00Z</dcterms:modified>
  <cp:category/>
</cp:coreProperties>
</file>